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56" w:rsidRDefault="00CA1A56">
      <w:r w:rsidRPr="00694273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SHS COLOUR LOGO" style="width:450pt;height:330.75pt;visibility:visible">
            <v:imagedata r:id="rId6" o:title=""/>
          </v:shape>
        </w:pict>
      </w:r>
    </w:p>
    <w:p w:rsidR="00CA1A56" w:rsidRPr="00836435" w:rsidRDefault="00CA1A56">
      <w:pPr>
        <w:rPr>
          <w:sz w:val="32"/>
          <w:szCs w:val="32"/>
        </w:rPr>
      </w:pPr>
      <w:r>
        <w:rPr>
          <w:sz w:val="32"/>
          <w:szCs w:val="32"/>
        </w:rPr>
        <w:t>Hello and welcome to Shepshed High School.  Our school logo consists of two leopards, because our old school used to have a sculpture of two leopards on the outside of the building.</w:t>
      </w:r>
    </w:p>
    <w:p w:rsidR="00CA1A56" w:rsidRDefault="00CA1A56"/>
    <w:p w:rsidR="00CA1A56" w:rsidRDefault="00CA1A56"/>
    <w:p w:rsidR="00CA1A56" w:rsidRDefault="00CA1A56">
      <w:r>
        <w:br w:type="page"/>
      </w:r>
    </w:p>
    <w:p w:rsidR="00CA1A56" w:rsidRDefault="00CA1A56">
      <w:r w:rsidRPr="00694273">
        <w:rPr>
          <w:noProof/>
          <w:lang w:val="en-US"/>
        </w:rPr>
        <w:pict>
          <v:shape id="Picture 1" o:spid="_x0000_i1026" type="#_x0000_t75" style="width:450pt;height:338.25pt;rotation:90;visibility:visible">
            <v:imagedata r:id="rId7" o:title=""/>
          </v:shape>
        </w:pict>
      </w:r>
    </w:p>
    <w:p w:rsidR="00CA1A56" w:rsidRDefault="00CA1A56">
      <w:r>
        <w:br w:type="page"/>
      </w:r>
      <w:r w:rsidRPr="00694273">
        <w:rPr>
          <w:noProof/>
          <w:lang w:val="en-US"/>
        </w:rPr>
        <w:pict>
          <v:shape id="Picture 4" o:spid="_x0000_i1027" type="#_x0000_t75" style="width:451.5pt;height:338.25pt;visibility:visible">
            <v:imagedata r:id="rId8" o:title=""/>
          </v:shape>
        </w:pict>
      </w:r>
    </w:p>
    <w:p w:rsidR="00CA1A56" w:rsidRDefault="00CA1A56">
      <w:pPr>
        <w:rPr>
          <w:noProof/>
          <w:lang w:eastAsia="en-GB"/>
        </w:rPr>
      </w:pPr>
    </w:p>
    <w:p w:rsidR="00CA1A56" w:rsidRPr="00836435" w:rsidRDefault="00CA1A56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The name Shepshed comes from sheep’s head, which Shepshed used to be called.  The reason the sheep is wearing socks is because Shepshed used to be famous for making socks.</w:t>
      </w:r>
    </w:p>
    <w:p w:rsidR="00CA1A56" w:rsidRDefault="00CA1A56"/>
    <w:p w:rsidR="00CA1A56" w:rsidRDefault="00CA1A56">
      <w:r>
        <w:br w:type="page"/>
      </w:r>
    </w:p>
    <w:p w:rsidR="00CA1A56" w:rsidRDefault="00CA1A56">
      <w:r w:rsidRPr="00694273">
        <w:rPr>
          <w:noProof/>
          <w:lang w:val="en-US"/>
        </w:rPr>
        <w:pict>
          <v:shape id="Object 3" o:spid="_x0000_i1028" type="#_x0000_t75" style="width:450pt;height:45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">
            <v:imagedata r:id="rId9" o:title="" croptop="-73f" cropbottom="-1659f" cropleft="-781f"/>
            <o:lock v:ext="edit" aspectratio="f"/>
          </v:shape>
        </w:pict>
      </w:r>
      <w:r>
        <w:br w:type="page"/>
      </w:r>
    </w:p>
    <w:p w:rsidR="00CA1A56" w:rsidRDefault="00CA1A56">
      <w:r w:rsidRPr="00694273">
        <w:rPr>
          <w:noProof/>
          <w:lang w:val="en-US"/>
        </w:rPr>
        <w:pict>
          <v:shape id="Object 5" o:spid="_x0000_i1029" type="#_x0000_t75" style="width:432.75pt;height:407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">
            <v:imagedata r:id="rId10" o:title="" croptop="-82f" cropbottom="-857f" cropleft="-1488f"/>
            <o:lock v:ext="edit" aspectratio="f"/>
          </v:shape>
        </w:pict>
      </w:r>
    </w:p>
    <w:sectPr w:rsidR="00CA1A56" w:rsidSect="00730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A56" w:rsidRDefault="00CA1A56" w:rsidP="00204EB4">
      <w:pPr>
        <w:spacing w:after="0" w:line="240" w:lineRule="auto"/>
      </w:pPr>
      <w:r>
        <w:separator/>
      </w:r>
    </w:p>
  </w:endnote>
  <w:endnote w:type="continuationSeparator" w:id="0">
    <w:p w:rsidR="00CA1A56" w:rsidRDefault="00CA1A56" w:rsidP="00204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A56" w:rsidRDefault="00CA1A56" w:rsidP="00204EB4">
      <w:pPr>
        <w:spacing w:after="0" w:line="240" w:lineRule="auto"/>
      </w:pPr>
      <w:r>
        <w:separator/>
      </w:r>
    </w:p>
  </w:footnote>
  <w:footnote w:type="continuationSeparator" w:id="0">
    <w:p w:rsidR="00CA1A56" w:rsidRDefault="00CA1A56" w:rsidP="00204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DD"/>
    <w:rsid w:val="0000024B"/>
    <w:rsid w:val="00001F0A"/>
    <w:rsid w:val="0001064C"/>
    <w:rsid w:val="00012D69"/>
    <w:rsid w:val="000149F6"/>
    <w:rsid w:val="0001656D"/>
    <w:rsid w:val="000235B6"/>
    <w:rsid w:val="00023B30"/>
    <w:rsid w:val="00024A4C"/>
    <w:rsid w:val="00025D0C"/>
    <w:rsid w:val="00035C13"/>
    <w:rsid w:val="00040258"/>
    <w:rsid w:val="00043D2B"/>
    <w:rsid w:val="00047E92"/>
    <w:rsid w:val="00051D9A"/>
    <w:rsid w:val="000538AB"/>
    <w:rsid w:val="000544BF"/>
    <w:rsid w:val="00057481"/>
    <w:rsid w:val="000605D9"/>
    <w:rsid w:val="00063F10"/>
    <w:rsid w:val="000651CB"/>
    <w:rsid w:val="000714A0"/>
    <w:rsid w:val="0007469C"/>
    <w:rsid w:val="000760F3"/>
    <w:rsid w:val="00080571"/>
    <w:rsid w:val="000820A7"/>
    <w:rsid w:val="000865BE"/>
    <w:rsid w:val="0009382D"/>
    <w:rsid w:val="00093E6D"/>
    <w:rsid w:val="000A084D"/>
    <w:rsid w:val="000A0A12"/>
    <w:rsid w:val="000A2937"/>
    <w:rsid w:val="000A6C20"/>
    <w:rsid w:val="000A6DB5"/>
    <w:rsid w:val="000B32C2"/>
    <w:rsid w:val="000B3C25"/>
    <w:rsid w:val="000B3D9A"/>
    <w:rsid w:val="000B4CA4"/>
    <w:rsid w:val="000B7519"/>
    <w:rsid w:val="000C2F28"/>
    <w:rsid w:val="000C3E6E"/>
    <w:rsid w:val="000C7D53"/>
    <w:rsid w:val="000D0B48"/>
    <w:rsid w:val="000D64C1"/>
    <w:rsid w:val="000D7492"/>
    <w:rsid w:val="000E401B"/>
    <w:rsid w:val="000E545C"/>
    <w:rsid w:val="000E5870"/>
    <w:rsid w:val="000E6A73"/>
    <w:rsid w:val="000F0FAD"/>
    <w:rsid w:val="000F132C"/>
    <w:rsid w:val="000F22FF"/>
    <w:rsid w:val="000F4090"/>
    <w:rsid w:val="000F51FA"/>
    <w:rsid w:val="000F58AC"/>
    <w:rsid w:val="000F6918"/>
    <w:rsid w:val="000F74F6"/>
    <w:rsid w:val="001027D9"/>
    <w:rsid w:val="00107884"/>
    <w:rsid w:val="001127C1"/>
    <w:rsid w:val="00124A30"/>
    <w:rsid w:val="00135EC8"/>
    <w:rsid w:val="00136EBA"/>
    <w:rsid w:val="00137B7E"/>
    <w:rsid w:val="001419F9"/>
    <w:rsid w:val="0014249B"/>
    <w:rsid w:val="00151F03"/>
    <w:rsid w:val="001579D8"/>
    <w:rsid w:val="00162A31"/>
    <w:rsid w:val="0017463B"/>
    <w:rsid w:val="001808B6"/>
    <w:rsid w:val="00180B37"/>
    <w:rsid w:val="00181193"/>
    <w:rsid w:val="001837CD"/>
    <w:rsid w:val="00183C2D"/>
    <w:rsid w:val="00194E01"/>
    <w:rsid w:val="00195342"/>
    <w:rsid w:val="0019551C"/>
    <w:rsid w:val="001A62B1"/>
    <w:rsid w:val="001B15B3"/>
    <w:rsid w:val="001B5F95"/>
    <w:rsid w:val="001C13A6"/>
    <w:rsid w:val="001C668F"/>
    <w:rsid w:val="001F0908"/>
    <w:rsid w:val="001F0EEB"/>
    <w:rsid w:val="001F16C3"/>
    <w:rsid w:val="001F5DCF"/>
    <w:rsid w:val="001F60D7"/>
    <w:rsid w:val="00204EB4"/>
    <w:rsid w:val="00207DF7"/>
    <w:rsid w:val="00207E5C"/>
    <w:rsid w:val="0021245D"/>
    <w:rsid w:val="00212C6E"/>
    <w:rsid w:val="0021476F"/>
    <w:rsid w:val="0021633A"/>
    <w:rsid w:val="00217951"/>
    <w:rsid w:val="00221B71"/>
    <w:rsid w:val="00230C63"/>
    <w:rsid w:val="0023285B"/>
    <w:rsid w:val="002346F0"/>
    <w:rsid w:val="0023591A"/>
    <w:rsid w:val="00237F3A"/>
    <w:rsid w:val="00242A5E"/>
    <w:rsid w:val="0024344C"/>
    <w:rsid w:val="00244E65"/>
    <w:rsid w:val="002453E4"/>
    <w:rsid w:val="002509FB"/>
    <w:rsid w:val="002536ED"/>
    <w:rsid w:val="00254409"/>
    <w:rsid w:val="00257A8E"/>
    <w:rsid w:val="00262748"/>
    <w:rsid w:val="00265CD0"/>
    <w:rsid w:val="00265FAA"/>
    <w:rsid w:val="00267CF5"/>
    <w:rsid w:val="0027141F"/>
    <w:rsid w:val="00275EF6"/>
    <w:rsid w:val="00281EB0"/>
    <w:rsid w:val="0028432E"/>
    <w:rsid w:val="00285A65"/>
    <w:rsid w:val="0029329C"/>
    <w:rsid w:val="002935ED"/>
    <w:rsid w:val="00294790"/>
    <w:rsid w:val="00296A76"/>
    <w:rsid w:val="002A26A2"/>
    <w:rsid w:val="002A3325"/>
    <w:rsid w:val="002B19A6"/>
    <w:rsid w:val="002B5430"/>
    <w:rsid w:val="002B7683"/>
    <w:rsid w:val="002D370F"/>
    <w:rsid w:val="002D5707"/>
    <w:rsid w:val="002E4FB4"/>
    <w:rsid w:val="002F0845"/>
    <w:rsid w:val="002F150A"/>
    <w:rsid w:val="002F2B04"/>
    <w:rsid w:val="002F41EC"/>
    <w:rsid w:val="00304E4F"/>
    <w:rsid w:val="003136A2"/>
    <w:rsid w:val="00315FF5"/>
    <w:rsid w:val="00316278"/>
    <w:rsid w:val="00317605"/>
    <w:rsid w:val="00327694"/>
    <w:rsid w:val="0032790C"/>
    <w:rsid w:val="00327AF7"/>
    <w:rsid w:val="00332B1C"/>
    <w:rsid w:val="003337FA"/>
    <w:rsid w:val="00333995"/>
    <w:rsid w:val="003424FE"/>
    <w:rsid w:val="00343712"/>
    <w:rsid w:val="00343E89"/>
    <w:rsid w:val="0034724C"/>
    <w:rsid w:val="003536AB"/>
    <w:rsid w:val="00361B91"/>
    <w:rsid w:val="00361C60"/>
    <w:rsid w:val="00362010"/>
    <w:rsid w:val="0036307A"/>
    <w:rsid w:val="00364E09"/>
    <w:rsid w:val="00367BEF"/>
    <w:rsid w:val="003716F0"/>
    <w:rsid w:val="00372694"/>
    <w:rsid w:val="00375D19"/>
    <w:rsid w:val="00380028"/>
    <w:rsid w:val="00380F0D"/>
    <w:rsid w:val="00384D26"/>
    <w:rsid w:val="003865B8"/>
    <w:rsid w:val="003879E6"/>
    <w:rsid w:val="00391302"/>
    <w:rsid w:val="00394800"/>
    <w:rsid w:val="003949B5"/>
    <w:rsid w:val="00395C25"/>
    <w:rsid w:val="003A1969"/>
    <w:rsid w:val="003A2020"/>
    <w:rsid w:val="003A2879"/>
    <w:rsid w:val="003A5A44"/>
    <w:rsid w:val="003B0AA5"/>
    <w:rsid w:val="003B59A1"/>
    <w:rsid w:val="003B73C3"/>
    <w:rsid w:val="003C45DB"/>
    <w:rsid w:val="003D1899"/>
    <w:rsid w:val="003D1A09"/>
    <w:rsid w:val="003D5A30"/>
    <w:rsid w:val="003E0177"/>
    <w:rsid w:val="003E2DAA"/>
    <w:rsid w:val="003F533C"/>
    <w:rsid w:val="003F69A1"/>
    <w:rsid w:val="00402A45"/>
    <w:rsid w:val="00404DEF"/>
    <w:rsid w:val="0041442E"/>
    <w:rsid w:val="004204A1"/>
    <w:rsid w:val="00423450"/>
    <w:rsid w:val="00431B60"/>
    <w:rsid w:val="004413B1"/>
    <w:rsid w:val="0044186D"/>
    <w:rsid w:val="00442779"/>
    <w:rsid w:val="004447D3"/>
    <w:rsid w:val="00445511"/>
    <w:rsid w:val="00446A93"/>
    <w:rsid w:val="0045002F"/>
    <w:rsid w:val="0045042B"/>
    <w:rsid w:val="00452887"/>
    <w:rsid w:val="004554E6"/>
    <w:rsid w:val="0045743E"/>
    <w:rsid w:val="00457482"/>
    <w:rsid w:val="00461582"/>
    <w:rsid w:val="00462CFE"/>
    <w:rsid w:val="00477164"/>
    <w:rsid w:val="00477BB2"/>
    <w:rsid w:val="0048335D"/>
    <w:rsid w:val="00486C14"/>
    <w:rsid w:val="004916B8"/>
    <w:rsid w:val="00492895"/>
    <w:rsid w:val="00492BEE"/>
    <w:rsid w:val="004A530C"/>
    <w:rsid w:val="004A5CF9"/>
    <w:rsid w:val="004B0C42"/>
    <w:rsid w:val="004B20B1"/>
    <w:rsid w:val="004B69F4"/>
    <w:rsid w:val="004B7829"/>
    <w:rsid w:val="004C26D7"/>
    <w:rsid w:val="004C5B73"/>
    <w:rsid w:val="004C66A5"/>
    <w:rsid w:val="004C7A36"/>
    <w:rsid w:val="004E01D1"/>
    <w:rsid w:val="004E056C"/>
    <w:rsid w:val="004E45DB"/>
    <w:rsid w:val="004E534D"/>
    <w:rsid w:val="004F08BB"/>
    <w:rsid w:val="004F3F3F"/>
    <w:rsid w:val="00502747"/>
    <w:rsid w:val="00513820"/>
    <w:rsid w:val="00520C02"/>
    <w:rsid w:val="00522FB8"/>
    <w:rsid w:val="00526141"/>
    <w:rsid w:val="00526E0A"/>
    <w:rsid w:val="0053146C"/>
    <w:rsid w:val="005344EB"/>
    <w:rsid w:val="00542408"/>
    <w:rsid w:val="00547FDA"/>
    <w:rsid w:val="0055299D"/>
    <w:rsid w:val="00555412"/>
    <w:rsid w:val="005554B3"/>
    <w:rsid w:val="0056453D"/>
    <w:rsid w:val="005756AD"/>
    <w:rsid w:val="00581545"/>
    <w:rsid w:val="00595855"/>
    <w:rsid w:val="005A360D"/>
    <w:rsid w:val="005B4BBD"/>
    <w:rsid w:val="005C07F0"/>
    <w:rsid w:val="005C42F3"/>
    <w:rsid w:val="005D3169"/>
    <w:rsid w:val="005E0A94"/>
    <w:rsid w:val="005E0E30"/>
    <w:rsid w:val="005E1333"/>
    <w:rsid w:val="005F09D9"/>
    <w:rsid w:val="005F116C"/>
    <w:rsid w:val="005F13EA"/>
    <w:rsid w:val="005F30A0"/>
    <w:rsid w:val="005F70A2"/>
    <w:rsid w:val="00603937"/>
    <w:rsid w:val="00603E58"/>
    <w:rsid w:val="00605824"/>
    <w:rsid w:val="006145F2"/>
    <w:rsid w:val="00615669"/>
    <w:rsid w:val="0061794B"/>
    <w:rsid w:val="00621D11"/>
    <w:rsid w:val="0062239C"/>
    <w:rsid w:val="0063111F"/>
    <w:rsid w:val="006335BF"/>
    <w:rsid w:val="00633895"/>
    <w:rsid w:val="00636F8D"/>
    <w:rsid w:val="0063737D"/>
    <w:rsid w:val="00643494"/>
    <w:rsid w:val="006511CC"/>
    <w:rsid w:val="00651223"/>
    <w:rsid w:val="00653911"/>
    <w:rsid w:val="006570F5"/>
    <w:rsid w:val="00660B53"/>
    <w:rsid w:val="006646BD"/>
    <w:rsid w:val="006651F9"/>
    <w:rsid w:val="0068434F"/>
    <w:rsid w:val="00685CB6"/>
    <w:rsid w:val="0069021A"/>
    <w:rsid w:val="00694273"/>
    <w:rsid w:val="00695255"/>
    <w:rsid w:val="006A2928"/>
    <w:rsid w:val="006B07C6"/>
    <w:rsid w:val="006B20C8"/>
    <w:rsid w:val="006B46AA"/>
    <w:rsid w:val="006B5EFF"/>
    <w:rsid w:val="006B6867"/>
    <w:rsid w:val="006C0E4B"/>
    <w:rsid w:val="006C2F73"/>
    <w:rsid w:val="006C701B"/>
    <w:rsid w:val="006D1A5C"/>
    <w:rsid w:val="006E2DE5"/>
    <w:rsid w:val="006F4E36"/>
    <w:rsid w:val="0070575D"/>
    <w:rsid w:val="00710503"/>
    <w:rsid w:val="00716C6B"/>
    <w:rsid w:val="00720EC0"/>
    <w:rsid w:val="007300C7"/>
    <w:rsid w:val="00730478"/>
    <w:rsid w:val="00731BB6"/>
    <w:rsid w:val="0074790F"/>
    <w:rsid w:val="00750B68"/>
    <w:rsid w:val="00752716"/>
    <w:rsid w:val="00757CFF"/>
    <w:rsid w:val="00773CAC"/>
    <w:rsid w:val="0078071A"/>
    <w:rsid w:val="0078081D"/>
    <w:rsid w:val="00781FC2"/>
    <w:rsid w:val="007A061A"/>
    <w:rsid w:val="007A30FF"/>
    <w:rsid w:val="007A6DC3"/>
    <w:rsid w:val="007B116B"/>
    <w:rsid w:val="007C73DC"/>
    <w:rsid w:val="007D121E"/>
    <w:rsid w:val="007E0335"/>
    <w:rsid w:val="007E27BA"/>
    <w:rsid w:val="007E78C5"/>
    <w:rsid w:val="007E7936"/>
    <w:rsid w:val="007F0FEB"/>
    <w:rsid w:val="00803AA4"/>
    <w:rsid w:val="00806855"/>
    <w:rsid w:val="00811121"/>
    <w:rsid w:val="00811BCA"/>
    <w:rsid w:val="00817D3E"/>
    <w:rsid w:val="00824CEA"/>
    <w:rsid w:val="008275DE"/>
    <w:rsid w:val="00827F09"/>
    <w:rsid w:val="00836435"/>
    <w:rsid w:val="008407C1"/>
    <w:rsid w:val="0084099A"/>
    <w:rsid w:val="008439EC"/>
    <w:rsid w:val="00845992"/>
    <w:rsid w:val="0085147D"/>
    <w:rsid w:val="00864151"/>
    <w:rsid w:val="008758E3"/>
    <w:rsid w:val="00876CE8"/>
    <w:rsid w:val="008774CB"/>
    <w:rsid w:val="008809D4"/>
    <w:rsid w:val="008944F3"/>
    <w:rsid w:val="00895C59"/>
    <w:rsid w:val="00897CB4"/>
    <w:rsid w:val="00897FE3"/>
    <w:rsid w:val="008B1FDB"/>
    <w:rsid w:val="008B273E"/>
    <w:rsid w:val="008B2EFD"/>
    <w:rsid w:val="008C0EEE"/>
    <w:rsid w:val="008C289F"/>
    <w:rsid w:val="008C4ADE"/>
    <w:rsid w:val="008D7313"/>
    <w:rsid w:val="008E4428"/>
    <w:rsid w:val="008E5EC3"/>
    <w:rsid w:val="008E7BE2"/>
    <w:rsid w:val="008F2A98"/>
    <w:rsid w:val="008F560A"/>
    <w:rsid w:val="008F5AB4"/>
    <w:rsid w:val="0090092D"/>
    <w:rsid w:val="0091221D"/>
    <w:rsid w:val="009123C4"/>
    <w:rsid w:val="00915BF7"/>
    <w:rsid w:val="009314A7"/>
    <w:rsid w:val="00934A59"/>
    <w:rsid w:val="00935491"/>
    <w:rsid w:val="009401E8"/>
    <w:rsid w:val="00946110"/>
    <w:rsid w:val="009474D2"/>
    <w:rsid w:val="00953378"/>
    <w:rsid w:val="009606B1"/>
    <w:rsid w:val="00965F9A"/>
    <w:rsid w:val="00970CBB"/>
    <w:rsid w:val="00973619"/>
    <w:rsid w:val="009745F1"/>
    <w:rsid w:val="00976D15"/>
    <w:rsid w:val="00981232"/>
    <w:rsid w:val="009A3367"/>
    <w:rsid w:val="009A61F5"/>
    <w:rsid w:val="009B567C"/>
    <w:rsid w:val="009C4AEB"/>
    <w:rsid w:val="009C64ED"/>
    <w:rsid w:val="009C7021"/>
    <w:rsid w:val="009C7379"/>
    <w:rsid w:val="009C7B7B"/>
    <w:rsid w:val="009D1E71"/>
    <w:rsid w:val="009D55DB"/>
    <w:rsid w:val="009E3991"/>
    <w:rsid w:val="009E6E9C"/>
    <w:rsid w:val="009F296D"/>
    <w:rsid w:val="00A1668D"/>
    <w:rsid w:val="00A16873"/>
    <w:rsid w:val="00A21F01"/>
    <w:rsid w:val="00A22481"/>
    <w:rsid w:val="00A231FE"/>
    <w:rsid w:val="00A24193"/>
    <w:rsid w:val="00A2614D"/>
    <w:rsid w:val="00A31DDB"/>
    <w:rsid w:val="00A31ED3"/>
    <w:rsid w:val="00A34A61"/>
    <w:rsid w:val="00A3692F"/>
    <w:rsid w:val="00A55707"/>
    <w:rsid w:val="00A56633"/>
    <w:rsid w:val="00A64DCD"/>
    <w:rsid w:val="00A702F9"/>
    <w:rsid w:val="00A72935"/>
    <w:rsid w:val="00A7497D"/>
    <w:rsid w:val="00A81EB8"/>
    <w:rsid w:val="00A856BA"/>
    <w:rsid w:val="00A92A10"/>
    <w:rsid w:val="00A93A75"/>
    <w:rsid w:val="00A96ED3"/>
    <w:rsid w:val="00AA2C7E"/>
    <w:rsid w:val="00AA4EDD"/>
    <w:rsid w:val="00AA5BB1"/>
    <w:rsid w:val="00AA6AB8"/>
    <w:rsid w:val="00AA7F30"/>
    <w:rsid w:val="00AB3121"/>
    <w:rsid w:val="00AB64E0"/>
    <w:rsid w:val="00AC3304"/>
    <w:rsid w:val="00AC50CA"/>
    <w:rsid w:val="00AC592B"/>
    <w:rsid w:val="00AD067A"/>
    <w:rsid w:val="00AD6C57"/>
    <w:rsid w:val="00AD79CD"/>
    <w:rsid w:val="00AE0081"/>
    <w:rsid w:val="00AE0A2B"/>
    <w:rsid w:val="00AF1D18"/>
    <w:rsid w:val="00B04A30"/>
    <w:rsid w:val="00B127A7"/>
    <w:rsid w:val="00B16C68"/>
    <w:rsid w:val="00B431C0"/>
    <w:rsid w:val="00B43A78"/>
    <w:rsid w:val="00B44F31"/>
    <w:rsid w:val="00B51821"/>
    <w:rsid w:val="00B55B0A"/>
    <w:rsid w:val="00B65ACA"/>
    <w:rsid w:val="00B67729"/>
    <w:rsid w:val="00B710D7"/>
    <w:rsid w:val="00B75224"/>
    <w:rsid w:val="00B77106"/>
    <w:rsid w:val="00B8422B"/>
    <w:rsid w:val="00B84F23"/>
    <w:rsid w:val="00B86AE7"/>
    <w:rsid w:val="00BA2285"/>
    <w:rsid w:val="00BB3C33"/>
    <w:rsid w:val="00BB6060"/>
    <w:rsid w:val="00BC7279"/>
    <w:rsid w:val="00BE1DC2"/>
    <w:rsid w:val="00BE4AD9"/>
    <w:rsid w:val="00BE526C"/>
    <w:rsid w:val="00C001C4"/>
    <w:rsid w:val="00C04F99"/>
    <w:rsid w:val="00C06E3D"/>
    <w:rsid w:val="00C14CBA"/>
    <w:rsid w:val="00C22B3D"/>
    <w:rsid w:val="00C34982"/>
    <w:rsid w:val="00C36AAF"/>
    <w:rsid w:val="00C45550"/>
    <w:rsid w:val="00C522B3"/>
    <w:rsid w:val="00C60F48"/>
    <w:rsid w:val="00C64F8A"/>
    <w:rsid w:val="00C67923"/>
    <w:rsid w:val="00C738A4"/>
    <w:rsid w:val="00C8161C"/>
    <w:rsid w:val="00C851DA"/>
    <w:rsid w:val="00C86AA5"/>
    <w:rsid w:val="00CA1A56"/>
    <w:rsid w:val="00CA3B5F"/>
    <w:rsid w:val="00CB118C"/>
    <w:rsid w:val="00CB6A6A"/>
    <w:rsid w:val="00CB76E5"/>
    <w:rsid w:val="00CD08B2"/>
    <w:rsid w:val="00CD4D32"/>
    <w:rsid w:val="00CD5F28"/>
    <w:rsid w:val="00CE25DA"/>
    <w:rsid w:val="00CF5B1C"/>
    <w:rsid w:val="00CF626B"/>
    <w:rsid w:val="00D0025B"/>
    <w:rsid w:val="00D02984"/>
    <w:rsid w:val="00D11611"/>
    <w:rsid w:val="00D16DFB"/>
    <w:rsid w:val="00D226D3"/>
    <w:rsid w:val="00D26E29"/>
    <w:rsid w:val="00D31172"/>
    <w:rsid w:val="00D31694"/>
    <w:rsid w:val="00D3471F"/>
    <w:rsid w:val="00D34B93"/>
    <w:rsid w:val="00D42A01"/>
    <w:rsid w:val="00D46E78"/>
    <w:rsid w:val="00D5039D"/>
    <w:rsid w:val="00D51C2A"/>
    <w:rsid w:val="00D52F5A"/>
    <w:rsid w:val="00D53862"/>
    <w:rsid w:val="00D54375"/>
    <w:rsid w:val="00D659A3"/>
    <w:rsid w:val="00D72B29"/>
    <w:rsid w:val="00D74ABA"/>
    <w:rsid w:val="00D86440"/>
    <w:rsid w:val="00D8644A"/>
    <w:rsid w:val="00D86534"/>
    <w:rsid w:val="00D87873"/>
    <w:rsid w:val="00DA1864"/>
    <w:rsid w:val="00DA23E7"/>
    <w:rsid w:val="00DA3D52"/>
    <w:rsid w:val="00DA7351"/>
    <w:rsid w:val="00DB322B"/>
    <w:rsid w:val="00DB37B4"/>
    <w:rsid w:val="00DB4C7D"/>
    <w:rsid w:val="00DB5B95"/>
    <w:rsid w:val="00DC7630"/>
    <w:rsid w:val="00DD46AF"/>
    <w:rsid w:val="00DD70BF"/>
    <w:rsid w:val="00DE328B"/>
    <w:rsid w:val="00DE34B7"/>
    <w:rsid w:val="00DE617A"/>
    <w:rsid w:val="00DF35E2"/>
    <w:rsid w:val="00DF7DB2"/>
    <w:rsid w:val="00E003F9"/>
    <w:rsid w:val="00E01D04"/>
    <w:rsid w:val="00E024C5"/>
    <w:rsid w:val="00E05940"/>
    <w:rsid w:val="00E07AAD"/>
    <w:rsid w:val="00E32B10"/>
    <w:rsid w:val="00E337B8"/>
    <w:rsid w:val="00E33C36"/>
    <w:rsid w:val="00E34074"/>
    <w:rsid w:val="00E35914"/>
    <w:rsid w:val="00E35B34"/>
    <w:rsid w:val="00E43A1B"/>
    <w:rsid w:val="00E505D3"/>
    <w:rsid w:val="00E57727"/>
    <w:rsid w:val="00E60DA7"/>
    <w:rsid w:val="00E61E85"/>
    <w:rsid w:val="00E75E5A"/>
    <w:rsid w:val="00E8182F"/>
    <w:rsid w:val="00E8708A"/>
    <w:rsid w:val="00E90781"/>
    <w:rsid w:val="00E9082C"/>
    <w:rsid w:val="00E93C34"/>
    <w:rsid w:val="00E9592F"/>
    <w:rsid w:val="00E973DE"/>
    <w:rsid w:val="00EB1853"/>
    <w:rsid w:val="00EB400E"/>
    <w:rsid w:val="00EB5505"/>
    <w:rsid w:val="00EB5DF8"/>
    <w:rsid w:val="00EB6E31"/>
    <w:rsid w:val="00EC3317"/>
    <w:rsid w:val="00EC6A0F"/>
    <w:rsid w:val="00EC7C68"/>
    <w:rsid w:val="00ED0DD0"/>
    <w:rsid w:val="00ED307D"/>
    <w:rsid w:val="00ED71C8"/>
    <w:rsid w:val="00EE1310"/>
    <w:rsid w:val="00EE73DC"/>
    <w:rsid w:val="00EE7A52"/>
    <w:rsid w:val="00EF3C55"/>
    <w:rsid w:val="00F01899"/>
    <w:rsid w:val="00F04D65"/>
    <w:rsid w:val="00F07C54"/>
    <w:rsid w:val="00F11E03"/>
    <w:rsid w:val="00F1531F"/>
    <w:rsid w:val="00F16A7C"/>
    <w:rsid w:val="00F1777F"/>
    <w:rsid w:val="00F22F62"/>
    <w:rsid w:val="00F23B6A"/>
    <w:rsid w:val="00F276FB"/>
    <w:rsid w:val="00F31DDA"/>
    <w:rsid w:val="00F340DF"/>
    <w:rsid w:val="00F42007"/>
    <w:rsid w:val="00F42440"/>
    <w:rsid w:val="00F4441A"/>
    <w:rsid w:val="00F57D10"/>
    <w:rsid w:val="00F61056"/>
    <w:rsid w:val="00F62540"/>
    <w:rsid w:val="00F63ED9"/>
    <w:rsid w:val="00F64099"/>
    <w:rsid w:val="00F66BC9"/>
    <w:rsid w:val="00F700CE"/>
    <w:rsid w:val="00F70D06"/>
    <w:rsid w:val="00F72D9E"/>
    <w:rsid w:val="00F73CCF"/>
    <w:rsid w:val="00F82BEA"/>
    <w:rsid w:val="00F84CBB"/>
    <w:rsid w:val="00F85BB1"/>
    <w:rsid w:val="00F92911"/>
    <w:rsid w:val="00F9485E"/>
    <w:rsid w:val="00F94CFB"/>
    <w:rsid w:val="00F9747D"/>
    <w:rsid w:val="00FA0641"/>
    <w:rsid w:val="00FA19C3"/>
    <w:rsid w:val="00FA2FC2"/>
    <w:rsid w:val="00FA53E2"/>
    <w:rsid w:val="00FA7A5E"/>
    <w:rsid w:val="00FB0885"/>
    <w:rsid w:val="00FB1DC6"/>
    <w:rsid w:val="00FB251B"/>
    <w:rsid w:val="00FB29F9"/>
    <w:rsid w:val="00FB3C22"/>
    <w:rsid w:val="00FB432F"/>
    <w:rsid w:val="00FC12BA"/>
    <w:rsid w:val="00FC1E60"/>
    <w:rsid w:val="00FC331D"/>
    <w:rsid w:val="00FC4C4D"/>
    <w:rsid w:val="00FC5D0B"/>
    <w:rsid w:val="00FC6FBD"/>
    <w:rsid w:val="00FD393F"/>
    <w:rsid w:val="00FD3AD3"/>
    <w:rsid w:val="00FD3CBC"/>
    <w:rsid w:val="00FD3F70"/>
    <w:rsid w:val="00FD4E57"/>
    <w:rsid w:val="00FD5340"/>
    <w:rsid w:val="00FE2694"/>
    <w:rsid w:val="00FE3488"/>
    <w:rsid w:val="00FE4BEA"/>
    <w:rsid w:val="00FF02D2"/>
    <w:rsid w:val="00FF075C"/>
    <w:rsid w:val="00FF6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478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4E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0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EB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0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04EB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55</Words>
  <Characters>319</Characters>
  <Application>Microsoft Office Outlook</Application>
  <DocSecurity>0</DocSecurity>
  <Lines>0</Lines>
  <Paragraphs>0</Paragraphs>
  <ScaleCrop>false</ScaleCrop>
  <Company>Shepshed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sfprozycka</dc:creator>
  <cp:keywords/>
  <dc:description/>
  <cp:lastModifiedBy>Jenny Gage</cp:lastModifiedBy>
  <cp:revision>2</cp:revision>
  <dcterms:created xsi:type="dcterms:W3CDTF">2009-11-04T18:25:00Z</dcterms:created>
  <dcterms:modified xsi:type="dcterms:W3CDTF">2009-11-04T18:25:00Z</dcterms:modified>
</cp:coreProperties>
</file>