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20" w:rsidRDefault="00E44F20"/>
    <w:p w:rsidR="00E44F20" w:rsidRDefault="00E44F20">
      <w:r w:rsidRPr="007608AE">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451.5pt;height:340.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">
            <v:imagedata r:id="rId4" o:title="" cropbottom="-729f" cropleft="-1190f" cropright="-3061f"/>
            <o:lock v:ext="edit" aspectratio="f"/>
          </v:shape>
        </w:pict>
      </w:r>
      <w:r>
        <w:br w:type="page"/>
      </w:r>
    </w:p>
    <w:p w:rsidR="00E44F20" w:rsidRDefault="00E44F20">
      <w:r w:rsidRPr="007608AE">
        <w:rPr>
          <w:noProof/>
          <w:lang w:val="en-US"/>
        </w:rPr>
        <w:pict>
          <v:shape id="Picture 5" o:spid="_x0000_i1026" type="#_x0000_t75" style="width:451.5pt;height:338.25pt;visibility:visible">
            <v:imagedata r:id="rId5" o:title=""/>
          </v:shape>
        </w:pict>
      </w:r>
    </w:p>
    <w:p w:rsidR="00E44F20" w:rsidRDefault="00E44F20">
      <w:r>
        <w:rPr>
          <w:sz w:val="28"/>
          <w:szCs w:val="28"/>
        </w:rPr>
        <w:t>This is the front of our school.  It was built in 2007.  The entrance is in the middle of the building.  The ICT room and the library are also in this part of the building.</w:t>
      </w:r>
      <w:r>
        <w:br w:type="page"/>
      </w:r>
    </w:p>
    <w:p w:rsidR="00E44F20" w:rsidRDefault="00E44F20">
      <w:r w:rsidRPr="007608AE">
        <w:rPr>
          <w:noProof/>
          <w:lang w:val="en-US"/>
        </w:rPr>
        <w:pict>
          <v:shape id="Picture 6" o:spid="_x0000_i1027" type="#_x0000_t75" style="width:451.5pt;height:338.25pt;visibility:visible">
            <v:imagedata r:id="rId6" o:title=""/>
          </v:shape>
        </w:pict>
      </w:r>
    </w:p>
    <w:p w:rsidR="00E44F20" w:rsidRDefault="00E44F20">
      <w:r>
        <w:rPr>
          <w:sz w:val="32"/>
          <w:szCs w:val="32"/>
        </w:rPr>
        <w:t>This is a picture of the inside our library.</w:t>
      </w:r>
      <w:r>
        <w:br w:type="page"/>
      </w:r>
    </w:p>
    <w:p w:rsidR="00E44F20" w:rsidRDefault="00E44F20">
      <w:r w:rsidRPr="007608AE">
        <w:rPr>
          <w:noProof/>
          <w:lang w:val="en-US"/>
        </w:rPr>
        <w:pict>
          <v:shape id="Picture 10" o:spid="_x0000_i1028" type="#_x0000_t75" style="width:451.5pt;height:338.25pt;visibility:visible">
            <v:imagedata r:id="rId7" o:title=""/>
          </v:shape>
        </w:pict>
      </w:r>
    </w:p>
    <w:p w:rsidR="00E44F20" w:rsidRDefault="00E44F20">
      <w:r>
        <w:rPr>
          <w:sz w:val="32"/>
          <w:szCs w:val="32"/>
        </w:rPr>
        <w:t>Mr Stevenson is our head teacher.</w:t>
      </w:r>
      <w:r>
        <w:br w:type="page"/>
      </w:r>
    </w:p>
    <w:p w:rsidR="00E44F20" w:rsidRDefault="00E44F20">
      <w:r w:rsidRPr="007608AE">
        <w:rPr>
          <w:noProof/>
          <w:lang w:val="en-US"/>
        </w:rPr>
        <w:pict>
          <v:shape id="Picture 8" o:spid="_x0000_i1029" type="#_x0000_t75" style="width:451.5pt;height:338.25pt;visibility:visible">
            <v:imagedata r:id="rId8" o:title=""/>
          </v:shape>
        </w:pict>
      </w:r>
    </w:p>
    <w:p w:rsidR="00E44F20" w:rsidRDefault="00E44F20"/>
    <w:p w:rsidR="00E44F20" w:rsidRPr="000E04B6" w:rsidRDefault="00E44F20">
      <w:pPr>
        <w:rPr>
          <w:sz w:val="32"/>
          <w:szCs w:val="32"/>
        </w:rPr>
      </w:pPr>
      <w:r>
        <w:rPr>
          <w:sz w:val="32"/>
          <w:szCs w:val="32"/>
        </w:rPr>
        <w:t>This is our class.  We are in Year 7 and we started at Shepshed High School at the start of Year 6.</w:t>
      </w:r>
    </w:p>
    <w:sectPr w:rsidR="00E44F20" w:rsidRPr="000E04B6" w:rsidSect="0073047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01C5"/>
    <w:rsid w:val="0000024B"/>
    <w:rsid w:val="00001F0A"/>
    <w:rsid w:val="0001064C"/>
    <w:rsid w:val="00012D69"/>
    <w:rsid w:val="000149F6"/>
    <w:rsid w:val="0001656D"/>
    <w:rsid w:val="000235B6"/>
    <w:rsid w:val="00023B30"/>
    <w:rsid w:val="00024A4C"/>
    <w:rsid w:val="00025D0C"/>
    <w:rsid w:val="00035C13"/>
    <w:rsid w:val="00040258"/>
    <w:rsid w:val="00043D2B"/>
    <w:rsid w:val="00047E92"/>
    <w:rsid w:val="00051D9A"/>
    <w:rsid w:val="000538AB"/>
    <w:rsid w:val="000544BF"/>
    <w:rsid w:val="00057481"/>
    <w:rsid w:val="000605D9"/>
    <w:rsid w:val="00063F10"/>
    <w:rsid w:val="000651CB"/>
    <w:rsid w:val="000714A0"/>
    <w:rsid w:val="0007469C"/>
    <w:rsid w:val="000760F3"/>
    <w:rsid w:val="00080571"/>
    <w:rsid w:val="000820A7"/>
    <w:rsid w:val="000865BE"/>
    <w:rsid w:val="000871B8"/>
    <w:rsid w:val="0009382D"/>
    <w:rsid w:val="00093E6D"/>
    <w:rsid w:val="000A0A12"/>
    <w:rsid w:val="000A2937"/>
    <w:rsid w:val="000A6C20"/>
    <w:rsid w:val="000A6DB5"/>
    <w:rsid w:val="000B32C2"/>
    <w:rsid w:val="000B3C25"/>
    <w:rsid w:val="000B3D9A"/>
    <w:rsid w:val="000B4CA4"/>
    <w:rsid w:val="000B7519"/>
    <w:rsid w:val="000C2F28"/>
    <w:rsid w:val="000C3E6E"/>
    <w:rsid w:val="000C7D53"/>
    <w:rsid w:val="000D0B48"/>
    <w:rsid w:val="000D64C1"/>
    <w:rsid w:val="000D7492"/>
    <w:rsid w:val="000E04B6"/>
    <w:rsid w:val="000E401B"/>
    <w:rsid w:val="000E545C"/>
    <w:rsid w:val="000E5870"/>
    <w:rsid w:val="000E6A73"/>
    <w:rsid w:val="000F0FAD"/>
    <w:rsid w:val="000F132C"/>
    <w:rsid w:val="000F22FF"/>
    <w:rsid w:val="000F4090"/>
    <w:rsid w:val="000F51FA"/>
    <w:rsid w:val="000F58AC"/>
    <w:rsid w:val="000F6918"/>
    <w:rsid w:val="000F74F6"/>
    <w:rsid w:val="001027D9"/>
    <w:rsid w:val="00107884"/>
    <w:rsid w:val="001127C1"/>
    <w:rsid w:val="00124A30"/>
    <w:rsid w:val="00135EC8"/>
    <w:rsid w:val="00136EBA"/>
    <w:rsid w:val="00137B7E"/>
    <w:rsid w:val="001419F9"/>
    <w:rsid w:val="0014249B"/>
    <w:rsid w:val="00151F03"/>
    <w:rsid w:val="001579D8"/>
    <w:rsid w:val="00162A31"/>
    <w:rsid w:val="0017463B"/>
    <w:rsid w:val="001808B6"/>
    <w:rsid w:val="00180B37"/>
    <w:rsid w:val="00181193"/>
    <w:rsid w:val="001837CD"/>
    <w:rsid w:val="00183C2D"/>
    <w:rsid w:val="00194E01"/>
    <w:rsid w:val="00195342"/>
    <w:rsid w:val="0019551C"/>
    <w:rsid w:val="001A62B1"/>
    <w:rsid w:val="001B15B3"/>
    <w:rsid w:val="001B5F95"/>
    <w:rsid w:val="001C13A6"/>
    <w:rsid w:val="001C668F"/>
    <w:rsid w:val="001F0908"/>
    <w:rsid w:val="001F0EEB"/>
    <w:rsid w:val="001F16C3"/>
    <w:rsid w:val="001F5DCF"/>
    <w:rsid w:val="001F60D7"/>
    <w:rsid w:val="00207DF7"/>
    <w:rsid w:val="00207E5C"/>
    <w:rsid w:val="0021245D"/>
    <w:rsid w:val="00212C6E"/>
    <w:rsid w:val="0021476F"/>
    <w:rsid w:val="0021633A"/>
    <w:rsid w:val="00217951"/>
    <w:rsid w:val="00221B71"/>
    <w:rsid w:val="00230C63"/>
    <w:rsid w:val="0023285B"/>
    <w:rsid w:val="002346F0"/>
    <w:rsid w:val="0023591A"/>
    <w:rsid w:val="00237F3A"/>
    <w:rsid w:val="00242A5E"/>
    <w:rsid w:val="0024344C"/>
    <w:rsid w:val="00244E65"/>
    <w:rsid w:val="002453E4"/>
    <w:rsid w:val="002509FB"/>
    <w:rsid w:val="002536ED"/>
    <w:rsid w:val="00254409"/>
    <w:rsid w:val="00257A8E"/>
    <w:rsid w:val="00262748"/>
    <w:rsid w:val="00265CD0"/>
    <w:rsid w:val="00265FAA"/>
    <w:rsid w:val="00267CF5"/>
    <w:rsid w:val="0027141F"/>
    <w:rsid w:val="00275EF6"/>
    <w:rsid w:val="00281EB0"/>
    <w:rsid w:val="0028432E"/>
    <w:rsid w:val="00285A65"/>
    <w:rsid w:val="0029329C"/>
    <w:rsid w:val="002935ED"/>
    <w:rsid w:val="00294790"/>
    <w:rsid w:val="00296A76"/>
    <w:rsid w:val="002A26A2"/>
    <w:rsid w:val="002A3325"/>
    <w:rsid w:val="002B19A6"/>
    <w:rsid w:val="002B5430"/>
    <w:rsid w:val="002B7683"/>
    <w:rsid w:val="002D370F"/>
    <w:rsid w:val="002D5707"/>
    <w:rsid w:val="002E4FB4"/>
    <w:rsid w:val="002F0845"/>
    <w:rsid w:val="002F2B04"/>
    <w:rsid w:val="002F41EC"/>
    <w:rsid w:val="00304E4F"/>
    <w:rsid w:val="003136A2"/>
    <w:rsid w:val="00315FF5"/>
    <w:rsid w:val="00316278"/>
    <w:rsid w:val="00317605"/>
    <w:rsid w:val="00327694"/>
    <w:rsid w:val="0032790C"/>
    <w:rsid w:val="00327AF7"/>
    <w:rsid w:val="00332B1C"/>
    <w:rsid w:val="003337FA"/>
    <w:rsid w:val="00333995"/>
    <w:rsid w:val="003424FE"/>
    <w:rsid w:val="00343712"/>
    <w:rsid w:val="00343E89"/>
    <w:rsid w:val="0034724C"/>
    <w:rsid w:val="003536AB"/>
    <w:rsid w:val="00361B91"/>
    <w:rsid w:val="00361C60"/>
    <w:rsid w:val="00362010"/>
    <w:rsid w:val="0036307A"/>
    <w:rsid w:val="00364E09"/>
    <w:rsid w:val="00367BEF"/>
    <w:rsid w:val="003716F0"/>
    <w:rsid w:val="00372694"/>
    <w:rsid w:val="00375D19"/>
    <w:rsid w:val="00380028"/>
    <w:rsid w:val="00380F0D"/>
    <w:rsid w:val="00384D26"/>
    <w:rsid w:val="003865B8"/>
    <w:rsid w:val="003879E6"/>
    <w:rsid w:val="00391302"/>
    <w:rsid w:val="00394800"/>
    <w:rsid w:val="00395C25"/>
    <w:rsid w:val="003A1969"/>
    <w:rsid w:val="003A2020"/>
    <w:rsid w:val="003A2879"/>
    <w:rsid w:val="003A5A44"/>
    <w:rsid w:val="003B0AA5"/>
    <w:rsid w:val="003B59A1"/>
    <w:rsid w:val="003B73C3"/>
    <w:rsid w:val="003C45DB"/>
    <w:rsid w:val="003D1899"/>
    <w:rsid w:val="003D1A09"/>
    <w:rsid w:val="003D5A30"/>
    <w:rsid w:val="003E0177"/>
    <w:rsid w:val="003E2DAA"/>
    <w:rsid w:val="003F533C"/>
    <w:rsid w:val="003F69A1"/>
    <w:rsid w:val="00402A45"/>
    <w:rsid w:val="00404DEF"/>
    <w:rsid w:val="0041442E"/>
    <w:rsid w:val="004204A1"/>
    <w:rsid w:val="00423450"/>
    <w:rsid w:val="00431B60"/>
    <w:rsid w:val="004413B1"/>
    <w:rsid w:val="0044186D"/>
    <w:rsid w:val="00442779"/>
    <w:rsid w:val="004447D3"/>
    <w:rsid w:val="00445511"/>
    <w:rsid w:val="00446A93"/>
    <w:rsid w:val="0045002F"/>
    <w:rsid w:val="0045042B"/>
    <w:rsid w:val="00452887"/>
    <w:rsid w:val="004554E6"/>
    <w:rsid w:val="0045743E"/>
    <w:rsid w:val="00457482"/>
    <w:rsid w:val="00461582"/>
    <w:rsid w:val="00462CFE"/>
    <w:rsid w:val="00477164"/>
    <w:rsid w:val="00477BB2"/>
    <w:rsid w:val="0048335D"/>
    <w:rsid w:val="00486C14"/>
    <w:rsid w:val="004916B8"/>
    <w:rsid w:val="00492895"/>
    <w:rsid w:val="00492BEE"/>
    <w:rsid w:val="004A530C"/>
    <w:rsid w:val="004A5CF9"/>
    <w:rsid w:val="004B0C42"/>
    <w:rsid w:val="004B20B1"/>
    <w:rsid w:val="004B69F4"/>
    <w:rsid w:val="004B7829"/>
    <w:rsid w:val="004C26D7"/>
    <w:rsid w:val="004C5B73"/>
    <w:rsid w:val="004C66A5"/>
    <w:rsid w:val="004C7A36"/>
    <w:rsid w:val="004E01D1"/>
    <w:rsid w:val="004E056C"/>
    <w:rsid w:val="004E45DB"/>
    <w:rsid w:val="004E534D"/>
    <w:rsid w:val="004F08BB"/>
    <w:rsid w:val="004F3F3F"/>
    <w:rsid w:val="00502747"/>
    <w:rsid w:val="00513820"/>
    <w:rsid w:val="00520C02"/>
    <w:rsid w:val="00522FB8"/>
    <w:rsid w:val="00526141"/>
    <w:rsid w:val="00526E0A"/>
    <w:rsid w:val="0053146C"/>
    <w:rsid w:val="005344EB"/>
    <w:rsid w:val="00542408"/>
    <w:rsid w:val="00547FDA"/>
    <w:rsid w:val="0055299D"/>
    <w:rsid w:val="00555412"/>
    <w:rsid w:val="005554B3"/>
    <w:rsid w:val="0056453D"/>
    <w:rsid w:val="005756AD"/>
    <w:rsid w:val="00581545"/>
    <w:rsid w:val="005901C5"/>
    <w:rsid w:val="00595855"/>
    <w:rsid w:val="005A360D"/>
    <w:rsid w:val="005B4BBD"/>
    <w:rsid w:val="005C07F0"/>
    <w:rsid w:val="005C42F3"/>
    <w:rsid w:val="005D3169"/>
    <w:rsid w:val="005E0A94"/>
    <w:rsid w:val="005E0E30"/>
    <w:rsid w:val="005E1333"/>
    <w:rsid w:val="005F09D9"/>
    <w:rsid w:val="005F116C"/>
    <w:rsid w:val="005F13EA"/>
    <w:rsid w:val="005F30A0"/>
    <w:rsid w:val="005F70A2"/>
    <w:rsid w:val="00603937"/>
    <w:rsid w:val="00603E58"/>
    <w:rsid w:val="00605824"/>
    <w:rsid w:val="006145F2"/>
    <w:rsid w:val="00615669"/>
    <w:rsid w:val="0061794B"/>
    <w:rsid w:val="00621D11"/>
    <w:rsid w:val="0062239C"/>
    <w:rsid w:val="0063111F"/>
    <w:rsid w:val="006335BF"/>
    <w:rsid w:val="00633895"/>
    <w:rsid w:val="00636F8D"/>
    <w:rsid w:val="0063737D"/>
    <w:rsid w:val="00643494"/>
    <w:rsid w:val="006511CC"/>
    <w:rsid w:val="00651223"/>
    <w:rsid w:val="00653911"/>
    <w:rsid w:val="006570F5"/>
    <w:rsid w:val="00660B53"/>
    <w:rsid w:val="006646BD"/>
    <w:rsid w:val="006651F9"/>
    <w:rsid w:val="0068434F"/>
    <w:rsid w:val="00685CB6"/>
    <w:rsid w:val="0069021A"/>
    <w:rsid w:val="00695255"/>
    <w:rsid w:val="006A2928"/>
    <w:rsid w:val="006B07C6"/>
    <w:rsid w:val="006B20C8"/>
    <w:rsid w:val="006B46AA"/>
    <w:rsid w:val="006B5EFF"/>
    <w:rsid w:val="006B6867"/>
    <w:rsid w:val="006C0E4B"/>
    <w:rsid w:val="006C2F73"/>
    <w:rsid w:val="006C701B"/>
    <w:rsid w:val="006D1A5C"/>
    <w:rsid w:val="006E2DE5"/>
    <w:rsid w:val="006F4E36"/>
    <w:rsid w:val="0070575D"/>
    <w:rsid w:val="00710503"/>
    <w:rsid w:val="00716C6B"/>
    <w:rsid w:val="00720EC0"/>
    <w:rsid w:val="007300C7"/>
    <w:rsid w:val="00730478"/>
    <w:rsid w:val="00731BB6"/>
    <w:rsid w:val="0074790F"/>
    <w:rsid w:val="00750B68"/>
    <w:rsid w:val="00752716"/>
    <w:rsid w:val="00757CFF"/>
    <w:rsid w:val="007608AE"/>
    <w:rsid w:val="00773CAC"/>
    <w:rsid w:val="0078081D"/>
    <w:rsid w:val="00781FC2"/>
    <w:rsid w:val="007A061A"/>
    <w:rsid w:val="007A30FF"/>
    <w:rsid w:val="007A6DC3"/>
    <w:rsid w:val="007B116B"/>
    <w:rsid w:val="007C73DC"/>
    <w:rsid w:val="007D121E"/>
    <w:rsid w:val="007E0335"/>
    <w:rsid w:val="007E27BA"/>
    <w:rsid w:val="007E78C5"/>
    <w:rsid w:val="007E7936"/>
    <w:rsid w:val="007F0FEB"/>
    <w:rsid w:val="00803AA4"/>
    <w:rsid w:val="00806855"/>
    <w:rsid w:val="00811121"/>
    <w:rsid w:val="00811BCA"/>
    <w:rsid w:val="00817D3E"/>
    <w:rsid w:val="00824CEA"/>
    <w:rsid w:val="008275DE"/>
    <w:rsid w:val="00827F09"/>
    <w:rsid w:val="008407C1"/>
    <w:rsid w:val="0084099A"/>
    <w:rsid w:val="008439EC"/>
    <w:rsid w:val="00845992"/>
    <w:rsid w:val="0085147D"/>
    <w:rsid w:val="00864151"/>
    <w:rsid w:val="008758E3"/>
    <w:rsid w:val="00876CE8"/>
    <w:rsid w:val="008774CB"/>
    <w:rsid w:val="008809D4"/>
    <w:rsid w:val="00891681"/>
    <w:rsid w:val="008944F3"/>
    <w:rsid w:val="00895C59"/>
    <w:rsid w:val="00897CB4"/>
    <w:rsid w:val="00897FE3"/>
    <w:rsid w:val="008B1FDB"/>
    <w:rsid w:val="008B273E"/>
    <w:rsid w:val="008B2EFD"/>
    <w:rsid w:val="008C0EEE"/>
    <w:rsid w:val="008C289F"/>
    <w:rsid w:val="008C4ADE"/>
    <w:rsid w:val="008D7313"/>
    <w:rsid w:val="008E4428"/>
    <w:rsid w:val="008E5EC3"/>
    <w:rsid w:val="008E7BE2"/>
    <w:rsid w:val="008F2A98"/>
    <w:rsid w:val="008F560A"/>
    <w:rsid w:val="008F5AB4"/>
    <w:rsid w:val="0090092D"/>
    <w:rsid w:val="0091221D"/>
    <w:rsid w:val="009123C4"/>
    <w:rsid w:val="00915BF7"/>
    <w:rsid w:val="009314A7"/>
    <w:rsid w:val="00934A59"/>
    <w:rsid w:val="00935491"/>
    <w:rsid w:val="009401E8"/>
    <w:rsid w:val="00943292"/>
    <w:rsid w:val="00946110"/>
    <w:rsid w:val="009474D2"/>
    <w:rsid w:val="00953378"/>
    <w:rsid w:val="009606B1"/>
    <w:rsid w:val="00965F9A"/>
    <w:rsid w:val="00970CBB"/>
    <w:rsid w:val="00973619"/>
    <w:rsid w:val="009745F1"/>
    <w:rsid w:val="00976D15"/>
    <w:rsid w:val="00981232"/>
    <w:rsid w:val="009A3367"/>
    <w:rsid w:val="009A61F5"/>
    <w:rsid w:val="009B567C"/>
    <w:rsid w:val="009C4AEB"/>
    <w:rsid w:val="009C64ED"/>
    <w:rsid w:val="009C7021"/>
    <w:rsid w:val="009C7379"/>
    <w:rsid w:val="009C7B7B"/>
    <w:rsid w:val="009D1E71"/>
    <w:rsid w:val="009D55DB"/>
    <w:rsid w:val="009E3991"/>
    <w:rsid w:val="009E6E9C"/>
    <w:rsid w:val="009F296D"/>
    <w:rsid w:val="00A1668D"/>
    <w:rsid w:val="00A16873"/>
    <w:rsid w:val="00A21F01"/>
    <w:rsid w:val="00A22481"/>
    <w:rsid w:val="00A231FE"/>
    <w:rsid w:val="00A24193"/>
    <w:rsid w:val="00A2614D"/>
    <w:rsid w:val="00A31DDB"/>
    <w:rsid w:val="00A31ED3"/>
    <w:rsid w:val="00A34A61"/>
    <w:rsid w:val="00A3692F"/>
    <w:rsid w:val="00A55707"/>
    <w:rsid w:val="00A56633"/>
    <w:rsid w:val="00A6350E"/>
    <w:rsid w:val="00A64DCD"/>
    <w:rsid w:val="00A702F9"/>
    <w:rsid w:val="00A72935"/>
    <w:rsid w:val="00A7497D"/>
    <w:rsid w:val="00A81EB8"/>
    <w:rsid w:val="00A856BA"/>
    <w:rsid w:val="00A92A10"/>
    <w:rsid w:val="00A93A75"/>
    <w:rsid w:val="00A96ED3"/>
    <w:rsid w:val="00AA2C7E"/>
    <w:rsid w:val="00AA5BB1"/>
    <w:rsid w:val="00AA6AB8"/>
    <w:rsid w:val="00AA7F30"/>
    <w:rsid w:val="00AB3121"/>
    <w:rsid w:val="00AB64E0"/>
    <w:rsid w:val="00AC3304"/>
    <w:rsid w:val="00AC50CA"/>
    <w:rsid w:val="00AC592B"/>
    <w:rsid w:val="00AD067A"/>
    <w:rsid w:val="00AD6C57"/>
    <w:rsid w:val="00AD79CD"/>
    <w:rsid w:val="00AE0081"/>
    <w:rsid w:val="00AE0A2B"/>
    <w:rsid w:val="00AF1D18"/>
    <w:rsid w:val="00B04A30"/>
    <w:rsid w:val="00B127A7"/>
    <w:rsid w:val="00B16C68"/>
    <w:rsid w:val="00B431C0"/>
    <w:rsid w:val="00B43A78"/>
    <w:rsid w:val="00B51821"/>
    <w:rsid w:val="00B55B0A"/>
    <w:rsid w:val="00B65ACA"/>
    <w:rsid w:val="00B67729"/>
    <w:rsid w:val="00B710D7"/>
    <w:rsid w:val="00B75224"/>
    <w:rsid w:val="00B77106"/>
    <w:rsid w:val="00B8422B"/>
    <w:rsid w:val="00B84F23"/>
    <w:rsid w:val="00B86AE7"/>
    <w:rsid w:val="00BA2285"/>
    <w:rsid w:val="00BB3C33"/>
    <w:rsid w:val="00BB6060"/>
    <w:rsid w:val="00BC7279"/>
    <w:rsid w:val="00BE1DC2"/>
    <w:rsid w:val="00BE4AD9"/>
    <w:rsid w:val="00BE526C"/>
    <w:rsid w:val="00C04F99"/>
    <w:rsid w:val="00C06E3D"/>
    <w:rsid w:val="00C14CBA"/>
    <w:rsid w:val="00C22B3D"/>
    <w:rsid w:val="00C34982"/>
    <w:rsid w:val="00C36AAF"/>
    <w:rsid w:val="00C45550"/>
    <w:rsid w:val="00C522B3"/>
    <w:rsid w:val="00C60F48"/>
    <w:rsid w:val="00C64F8A"/>
    <w:rsid w:val="00C67923"/>
    <w:rsid w:val="00C738A4"/>
    <w:rsid w:val="00C8161C"/>
    <w:rsid w:val="00C851DA"/>
    <w:rsid w:val="00C86AA5"/>
    <w:rsid w:val="00CA3B5F"/>
    <w:rsid w:val="00CB118C"/>
    <w:rsid w:val="00CB6A6A"/>
    <w:rsid w:val="00CB76E5"/>
    <w:rsid w:val="00CD08B2"/>
    <w:rsid w:val="00CD4D32"/>
    <w:rsid w:val="00CD5F28"/>
    <w:rsid w:val="00CE25DA"/>
    <w:rsid w:val="00CF5B1C"/>
    <w:rsid w:val="00D0025B"/>
    <w:rsid w:val="00D02984"/>
    <w:rsid w:val="00D11611"/>
    <w:rsid w:val="00D16DFB"/>
    <w:rsid w:val="00D226D3"/>
    <w:rsid w:val="00D26E29"/>
    <w:rsid w:val="00D31172"/>
    <w:rsid w:val="00D31694"/>
    <w:rsid w:val="00D3471F"/>
    <w:rsid w:val="00D34B93"/>
    <w:rsid w:val="00D42A01"/>
    <w:rsid w:val="00D46E78"/>
    <w:rsid w:val="00D5039D"/>
    <w:rsid w:val="00D51C2A"/>
    <w:rsid w:val="00D52F5A"/>
    <w:rsid w:val="00D53862"/>
    <w:rsid w:val="00D54375"/>
    <w:rsid w:val="00D5447C"/>
    <w:rsid w:val="00D659A3"/>
    <w:rsid w:val="00D72B29"/>
    <w:rsid w:val="00D74ABA"/>
    <w:rsid w:val="00D86440"/>
    <w:rsid w:val="00D8644A"/>
    <w:rsid w:val="00D86534"/>
    <w:rsid w:val="00D87873"/>
    <w:rsid w:val="00DA1864"/>
    <w:rsid w:val="00DA23E7"/>
    <w:rsid w:val="00DA3D52"/>
    <w:rsid w:val="00DA7351"/>
    <w:rsid w:val="00DB322B"/>
    <w:rsid w:val="00DB37B4"/>
    <w:rsid w:val="00DB4C7D"/>
    <w:rsid w:val="00DB5B95"/>
    <w:rsid w:val="00DC7630"/>
    <w:rsid w:val="00DD05E5"/>
    <w:rsid w:val="00DD46AF"/>
    <w:rsid w:val="00DD70BF"/>
    <w:rsid w:val="00DE328B"/>
    <w:rsid w:val="00DE34B7"/>
    <w:rsid w:val="00DE617A"/>
    <w:rsid w:val="00DF35E2"/>
    <w:rsid w:val="00DF7DB2"/>
    <w:rsid w:val="00E003F9"/>
    <w:rsid w:val="00E01D04"/>
    <w:rsid w:val="00E024C5"/>
    <w:rsid w:val="00E05940"/>
    <w:rsid w:val="00E07AAD"/>
    <w:rsid w:val="00E32B10"/>
    <w:rsid w:val="00E337B8"/>
    <w:rsid w:val="00E33C36"/>
    <w:rsid w:val="00E34074"/>
    <w:rsid w:val="00E35914"/>
    <w:rsid w:val="00E35B34"/>
    <w:rsid w:val="00E43A1B"/>
    <w:rsid w:val="00E44F20"/>
    <w:rsid w:val="00E505D3"/>
    <w:rsid w:val="00E57727"/>
    <w:rsid w:val="00E60DA7"/>
    <w:rsid w:val="00E61E85"/>
    <w:rsid w:val="00E75E5A"/>
    <w:rsid w:val="00E8182F"/>
    <w:rsid w:val="00E8708A"/>
    <w:rsid w:val="00E90781"/>
    <w:rsid w:val="00E9082C"/>
    <w:rsid w:val="00E93C34"/>
    <w:rsid w:val="00E9592F"/>
    <w:rsid w:val="00E973DE"/>
    <w:rsid w:val="00EB1853"/>
    <w:rsid w:val="00EB400E"/>
    <w:rsid w:val="00EB5505"/>
    <w:rsid w:val="00EB5DF8"/>
    <w:rsid w:val="00EB6E31"/>
    <w:rsid w:val="00EC3317"/>
    <w:rsid w:val="00EC6A0F"/>
    <w:rsid w:val="00EC7C68"/>
    <w:rsid w:val="00ED0DD0"/>
    <w:rsid w:val="00ED307D"/>
    <w:rsid w:val="00ED71C8"/>
    <w:rsid w:val="00EE1310"/>
    <w:rsid w:val="00EE73DC"/>
    <w:rsid w:val="00EE7A52"/>
    <w:rsid w:val="00EF3C55"/>
    <w:rsid w:val="00F01899"/>
    <w:rsid w:val="00F04D65"/>
    <w:rsid w:val="00F07C54"/>
    <w:rsid w:val="00F11E03"/>
    <w:rsid w:val="00F1531F"/>
    <w:rsid w:val="00F16A7C"/>
    <w:rsid w:val="00F1777F"/>
    <w:rsid w:val="00F22F62"/>
    <w:rsid w:val="00F23B6A"/>
    <w:rsid w:val="00F276FB"/>
    <w:rsid w:val="00F31DDA"/>
    <w:rsid w:val="00F340DF"/>
    <w:rsid w:val="00F42007"/>
    <w:rsid w:val="00F42440"/>
    <w:rsid w:val="00F4441A"/>
    <w:rsid w:val="00F57D10"/>
    <w:rsid w:val="00F61056"/>
    <w:rsid w:val="00F62540"/>
    <w:rsid w:val="00F63ED9"/>
    <w:rsid w:val="00F64099"/>
    <w:rsid w:val="00F66BC9"/>
    <w:rsid w:val="00F700CE"/>
    <w:rsid w:val="00F70D06"/>
    <w:rsid w:val="00F72D9E"/>
    <w:rsid w:val="00F73CCF"/>
    <w:rsid w:val="00F82BEA"/>
    <w:rsid w:val="00F84CBB"/>
    <w:rsid w:val="00F85BB1"/>
    <w:rsid w:val="00F92911"/>
    <w:rsid w:val="00F9485E"/>
    <w:rsid w:val="00F94CFB"/>
    <w:rsid w:val="00F9747D"/>
    <w:rsid w:val="00FA0641"/>
    <w:rsid w:val="00FA19C3"/>
    <w:rsid w:val="00FA2FC2"/>
    <w:rsid w:val="00FA53E2"/>
    <w:rsid w:val="00FA7A5E"/>
    <w:rsid w:val="00FB0885"/>
    <w:rsid w:val="00FB1DC6"/>
    <w:rsid w:val="00FB251B"/>
    <w:rsid w:val="00FB29F9"/>
    <w:rsid w:val="00FB3C22"/>
    <w:rsid w:val="00FB432F"/>
    <w:rsid w:val="00FC12BA"/>
    <w:rsid w:val="00FC1E60"/>
    <w:rsid w:val="00FC331D"/>
    <w:rsid w:val="00FC4C4D"/>
    <w:rsid w:val="00FC5D0B"/>
    <w:rsid w:val="00FC6FBD"/>
    <w:rsid w:val="00FD393F"/>
    <w:rsid w:val="00FD3AD3"/>
    <w:rsid w:val="00FD3CBC"/>
    <w:rsid w:val="00FD3F70"/>
    <w:rsid w:val="00FD4E57"/>
    <w:rsid w:val="00FD5340"/>
    <w:rsid w:val="00FE2694"/>
    <w:rsid w:val="00FE3488"/>
    <w:rsid w:val="00FE4BEA"/>
    <w:rsid w:val="00FF02D2"/>
    <w:rsid w:val="00FF075C"/>
    <w:rsid w:val="00FF6C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478"/>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90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01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54</Words>
  <Characters>314</Characters>
  <Application>Microsoft Office Outlook</Application>
  <DocSecurity>0</DocSecurity>
  <Lines>0</Lines>
  <Paragraphs>0</Paragraphs>
  <ScaleCrop>false</ScaleCrop>
  <Company>Shepshed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sfprozycka</dc:creator>
  <cp:keywords/>
  <dc:description/>
  <cp:lastModifiedBy>Jenny Gage</cp:lastModifiedBy>
  <cp:revision>2</cp:revision>
  <dcterms:created xsi:type="dcterms:W3CDTF">2009-11-04T18:27:00Z</dcterms:created>
  <dcterms:modified xsi:type="dcterms:W3CDTF">2009-11-04T18:27:00Z</dcterms:modified>
</cp:coreProperties>
</file>