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008" w:rsidRDefault="005C6008"/>
    <w:p w:rsidR="005C6008" w:rsidRDefault="005C6008">
      <w:r w:rsidRPr="00B61701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1.5pt;height:338.25pt;visibility:visible">
            <v:imagedata r:id="rId4" o:title=""/>
          </v:shape>
        </w:pict>
      </w:r>
    </w:p>
    <w:p w:rsidR="005C6008" w:rsidRDefault="005C6008">
      <w:r>
        <w:rPr>
          <w:sz w:val="32"/>
          <w:szCs w:val="32"/>
        </w:rPr>
        <w:t>Here are two pictures of us in our Maths room working on this presentation.</w:t>
      </w:r>
      <w:r>
        <w:br w:type="page"/>
      </w:r>
    </w:p>
    <w:p w:rsidR="005C6008" w:rsidRDefault="005C6008">
      <w:r w:rsidRPr="00B61701">
        <w:rPr>
          <w:noProof/>
          <w:lang w:val="en-US"/>
        </w:rPr>
        <w:pict>
          <v:shape id="Picture 2" o:spid="_x0000_i1026" type="#_x0000_t75" style="width:451.5pt;height:338.25pt;visibility:visible">
            <v:imagedata r:id="rId5" o:title=""/>
          </v:shape>
        </w:pict>
      </w:r>
    </w:p>
    <w:p w:rsidR="005C6008" w:rsidRDefault="005C6008"/>
    <w:p w:rsidR="005C6008" w:rsidRDefault="005C6008">
      <w:r>
        <w:br w:type="page"/>
      </w:r>
    </w:p>
    <w:p w:rsidR="005C6008" w:rsidRDefault="005C6008">
      <w:r w:rsidRPr="00B61701">
        <w:rPr>
          <w:noProof/>
          <w:lang w:val="en-US"/>
        </w:rPr>
        <w:pict>
          <v:shape id="Object 4" o:spid="_x0000_i1027" type="#_x0000_t75" style="width:441.75pt;height:299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">
            <v:imagedata r:id="rId6" o:title="" croptop="-3480f" cropbottom="-3323f" cropleft="-2734f" cropright="-3050f"/>
            <o:lock v:ext="edit" aspectratio="f"/>
          </v:shape>
        </w:pict>
      </w:r>
    </w:p>
    <w:p w:rsidR="005C6008" w:rsidRDefault="005C6008"/>
    <w:p w:rsidR="005C6008" w:rsidRPr="00331305" w:rsidRDefault="005C6008">
      <w:pPr>
        <w:rPr>
          <w:sz w:val="32"/>
          <w:szCs w:val="32"/>
        </w:rPr>
      </w:pPr>
      <w:r>
        <w:rPr>
          <w:sz w:val="32"/>
          <w:szCs w:val="32"/>
        </w:rPr>
        <w:t>We have a wide variety of lessons.</w:t>
      </w:r>
    </w:p>
    <w:p w:rsidR="005C6008" w:rsidRPr="00331305" w:rsidRDefault="005C6008">
      <w:pPr>
        <w:rPr>
          <w:sz w:val="48"/>
          <w:szCs w:val="48"/>
        </w:rPr>
      </w:pPr>
      <w:r>
        <w:br w:type="page"/>
      </w:r>
    </w:p>
    <w:p w:rsidR="005C6008" w:rsidRDefault="005C6008"/>
    <w:p w:rsidR="005C6008" w:rsidRDefault="005C6008">
      <w:r w:rsidRPr="00B61701">
        <w:rPr>
          <w:noProof/>
          <w:lang w:val="en-US"/>
        </w:rPr>
        <w:pict>
          <v:shape id="Picture 5" o:spid="_x0000_i1028" type="#_x0000_t75" style="width:451.5pt;height:338.25pt;visibility:visible">
            <v:imagedata r:id="rId7" o:title=""/>
          </v:shape>
        </w:pict>
      </w:r>
    </w:p>
    <w:p w:rsidR="005C6008" w:rsidRDefault="005C6008"/>
    <w:p w:rsidR="005C6008" w:rsidRDefault="005C6008">
      <w:pPr>
        <w:rPr>
          <w:sz w:val="32"/>
          <w:szCs w:val="32"/>
        </w:rPr>
      </w:pPr>
      <w:r>
        <w:rPr>
          <w:sz w:val="32"/>
          <w:szCs w:val="32"/>
        </w:rPr>
        <w:t>As you can see we do lots of sports and other activities as well.</w:t>
      </w:r>
    </w:p>
    <w:p w:rsidR="005C6008" w:rsidRPr="00331305" w:rsidRDefault="005C6008">
      <w:pPr>
        <w:rPr>
          <w:sz w:val="32"/>
          <w:szCs w:val="32"/>
        </w:rPr>
      </w:pPr>
      <w:r w:rsidRPr="00B61701">
        <w:rPr>
          <w:noProof/>
          <w:sz w:val="32"/>
          <w:szCs w:val="32"/>
          <w:lang w:val="en-US"/>
        </w:rPr>
        <w:pict>
          <v:shape id="Object 6" o:spid="_x0000_i1029" type="#_x0000_t75" style="width:442.5pt;height:35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">
            <v:imagedata r:id="rId8" o:title="" croptop="-4392f" cropbottom="-136f" cropright="-2547f"/>
            <o:lock v:ext="edit" aspectratio="f"/>
          </v:shape>
        </w:pict>
      </w:r>
    </w:p>
    <w:p w:rsidR="005C6008" w:rsidRDefault="005C6008"/>
    <w:sectPr w:rsidR="005C6008" w:rsidSect="007304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6FBB"/>
    <w:rsid w:val="0000024B"/>
    <w:rsid w:val="00001F0A"/>
    <w:rsid w:val="0001064C"/>
    <w:rsid w:val="00012D69"/>
    <w:rsid w:val="000149F6"/>
    <w:rsid w:val="0001656D"/>
    <w:rsid w:val="000235B6"/>
    <w:rsid w:val="00023B30"/>
    <w:rsid w:val="00024A4C"/>
    <w:rsid w:val="00025D0C"/>
    <w:rsid w:val="00035C13"/>
    <w:rsid w:val="00040258"/>
    <w:rsid w:val="00043D2B"/>
    <w:rsid w:val="00047E92"/>
    <w:rsid w:val="00051D9A"/>
    <w:rsid w:val="000538AB"/>
    <w:rsid w:val="000544BF"/>
    <w:rsid w:val="00057481"/>
    <w:rsid w:val="000605D9"/>
    <w:rsid w:val="00063F10"/>
    <w:rsid w:val="000651CB"/>
    <w:rsid w:val="000714A0"/>
    <w:rsid w:val="0007469C"/>
    <w:rsid w:val="000760F3"/>
    <w:rsid w:val="00080571"/>
    <w:rsid w:val="000820A7"/>
    <w:rsid w:val="000865BE"/>
    <w:rsid w:val="0009382D"/>
    <w:rsid w:val="00093E6D"/>
    <w:rsid w:val="000A0A12"/>
    <w:rsid w:val="000A2937"/>
    <w:rsid w:val="000A6C20"/>
    <w:rsid w:val="000A6DB5"/>
    <w:rsid w:val="000B32C2"/>
    <w:rsid w:val="000B3C25"/>
    <w:rsid w:val="000B3D9A"/>
    <w:rsid w:val="000B4CA4"/>
    <w:rsid w:val="000B7519"/>
    <w:rsid w:val="000C2F28"/>
    <w:rsid w:val="000C3E6E"/>
    <w:rsid w:val="000C7D53"/>
    <w:rsid w:val="000D0B48"/>
    <w:rsid w:val="000D64C1"/>
    <w:rsid w:val="000D7492"/>
    <w:rsid w:val="000E401B"/>
    <w:rsid w:val="000E545C"/>
    <w:rsid w:val="000E5870"/>
    <w:rsid w:val="000E6A73"/>
    <w:rsid w:val="000F0FAD"/>
    <w:rsid w:val="000F132C"/>
    <w:rsid w:val="000F22FF"/>
    <w:rsid w:val="000F4090"/>
    <w:rsid w:val="000F51FA"/>
    <w:rsid w:val="000F58AC"/>
    <w:rsid w:val="000F6918"/>
    <w:rsid w:val="000F74F6"/>
    <w:rsid w:val="001027D9"/>
    <w:rsid w:val="00107884"/>
    <w:rsid w:val="001127C1"/>
    <w:rsid w:val="00124A30"/>
    <w:rsid w:val="00135EC8"/>
    <w:rsid w:val="00136EBA"/>
    <w:rsid w:val="00137B7E"/>
    <w:rsid w:val="001419F9"/>
    <w:rsid w:val="0014249B"/>
    <w:rsid w:val="00151F03"/>
    <w:rsid w:val="001579D8"/>
    <w:rsid w:val="00162A31"/>
    <w:rsid w:val="0017463B"/>
    <w:rsid w:val="001808B6"/>
    <w:rsid w:val="00180B37"/>
    <w:rsid w:val="00181193"/>
    <w:rsid w:val="001837CD"/>
    <w:rsid w:val="00183C2D"/>
    <w:rsid w:val="00194E01"/>
    <w:rsid w:val="00195342"/>
    <w:rsid w:val="0019551C"/>
    <w:rsid w:val="001A62B1"/>
    <w:rsid w:val="001B15B3"/>
    <w:rsid w:val="001B5F95"/>
    <w:rsid w:val="001C13A6"/>
    <w:rsid w:val="001C668F"/>
    <w:rsid w:val="001F0908"/>
    <w:rsid w:val="001F0EEB"/>
    <w:rsid w:val="001F16C3"/>
    <w:rsid w:val="001F5DCF"/>
    <w:rsid w:val="001F60D7"/>
    <w:rsid w:val="00207DF7"/>
    <w:rsid w:val="00207E5C"/>
    <w:rsid w:val="0021245D"/>
    <w:rsid w:val="00212C6E"/>
    <w:rsid w:val="0021476F"/>
    <w:rsid w:val="0021633A"/>
    <w:rsid w:val="00217951"/>
    <w:rsid w:val="00221B71"/>
    <w:rsid w:val="00230C63"/>
    <w:rsid w:val="0023285B"/>
    <w:rsid w:val="002346F0"/>
    <w:rsid w:val="0023591A"/>
    <w:rsid w:val="00237F3A"/>
    <w:rsid w:val="00242A5E"/>
    <w:rsid w:val="0024344C"/>
    <w:rsid w:val="00244E65"/>
    <w:rsid w:val="002453E4"/>
    <w:rsid w:val="002509FB"/>
    <w:rsid w:val="002536ED"/>
    <w:rsid w:val="00254409"/>
    <w:rsid w:val="00257A8E"/>
    <w:rsid w:val="00262748"/>
    <w:rsid w:val="00265CD0"/>
    <w:rsid w:val="00265FAA"/>
    <w:rsid w:val="00267CF5"/>
    <w:rsid w:val="0027141F"/>
    <w:rsid w:val="00275EF6"/>
    <w:rsid w:val="00281EB0"/>
    <w:rsid w:val="0028432E"/>
    <w:rsid w:val="00285A65"/>
    <w:rsid w:val="0029329C"/>
    <w:rsid w:val="002935ED"/>
    <w:rsid w:val="00294790"/>
    <w:rsid w:val="00296A76"/>
    <w:rsid w:val="002A26A2"/>
    <w:rsid w:val="002A3325"/>
    <w:rsid w:val="002B19A6"/>
    <w:rsid w:val="002B5430"/>
    <w:rsid w:val="002B7683"/>
    <w:rsid w:val="002D370F"/>
    <w:rsid w:val="002D5707"/>
    <w:rsid w:val="002E4FB4"/>
    <w:rsid w:val="002F0845"/>
    <w:rsid w:val="002F2B04"/>
    <w:rsid w:val="002F41EC"/>
    <w:rsid w:val="00304E4F"/>
    <w:rsid w:val="003136A2"/>
    <w:rsid w:val="00315FF5"/>
    <w:rsid w:val="00316278"/>
    <w:rsid w:val="00317605"/>
    <w:rsid w:val="00327694"/>
    <w:rsid w:val="0032790C"/>
    <w:rsid w:val="00327AF7"/>
    <w:rsid w:val="00331305"/>
    <w:rsid w:val="00332B1C"/>
    <w:rsid w:val="003337FA"/>
    <w:rsid w:val="00333995"/>
    <w:rsid w:val="003424FE"/>
    <w:rsid w:val="00343712"/>
    <w:rsid w:val="00343E89"/>
    <w:rsid w:val="0034724C"/>
    <w:rsid w:val="003536AB"/>
    <w:rsid w:val="00361B91"/>
    <w:rsid w:val="00361C60"/>
    <w:rsid w:val="00362010"/>
    <w:rsid w:val="0036307A"/>
    <w:rsid w:val="00364E09"/>
    <w:rsid w:val="00367BEF"/>
    <w:rsid w:val="003716F0"/>
    <w:rsid w:val="00372694"/>
    <w:rsid w:val="00375D19"/>
    <w:rsid w:val="00380028"/>
    <w:rsid w:val="00380F0D"/>
    <w:rsid w:val="00384D26"/>
    <w:rsid w:val="003865B8"/>
    <w:rsid w:val="003879E6"/>
    <w:rsid w:val="00391302"/>
    <w:rsid w:val="00394800"/>
    <w:rsid w:val="00395C25"/>
    <w:rsid w:val="003A1969"/>
    <w:rsid w:val="003A2020"/>
    <w:rsid w:val="003A2879"/>
    <w:rsid w:val="003A5A44"/>
    <w:rsid w:val="003B0AA5"/>
    <w:rsid w:val="003B59A1"/>
    <w:rsid w:val="003B73C3"/>
    <w:rsid w:val="003C45DB"/>
    <w:rsid w:val="003D1899"/>
    <w:rsid w:val="003D1A09"/>
    <w:rsid w:val="003D5A30"/>
    <w:rsid w:val="003E0177"/>
    <w:rsid w:val="003E2DAA"/>
    <w:rsid w:val="003F3A97"/>
    <w:rsid w:val="003F533C"/>
    <w:rsid w:val="003F69A1"/>
    <w:rsid w:val="00402A45"/>
    <w:rsid w:val="00404DEF"/>
    <w:rsid w:val="0041442E"/>
    <w:rsid w:val="004204A1"/>
    <w:rsid w:val="00423450"/>
    <w:rsid w:val="00431B60"/>
    <w:rsid w:val="004413B1"/>
    <w:rsid w:val="0044186D"/>
    <w:rsid w:val="00442779"/>
    <w:rsid w:val="004447D3"/>
    <w:rsid w:val="00445511"/>
    <w:rsid w:val="00446A93"/>
    <w:rsid w:val="0045002F"/>
    <w:rsid w:val="0045042B"/>
    <w:rsid w:val="00452887"/>
    <w:rsid w:val="004554E6"/>
    <w:rsid w:val="0045743E"/>
    <w:rsid w:val="00457482"/>
    <w:rsid w:val="00461582"/>
    <w:rsid w:val="00462CFE"/>
    <w:rsid w:val="00477164"/>
    <w:rsid w:val="00477BB2"/>
    <w:rsid w:val="0048335D"/>
    <w:rsid w:val="00486C14"/>
    <w:rsid w:val="004916B8"/>
    <w:rsid w:val="00492895"/>
    <w:rsid w:val="00492BEE"/>
    <w:rsid w:val="004A530C"/>
    <w:rsid w:val="004A5CF9"/>
    <w:rsid w:val="004B0C42"/>
    <w:rsid w:val="004B20B1"/>
    <w:rsid w:val="004B69F4"/>
    <w:rsid w:val="004B7829"/>
    <w:rsid w:val="004C26D7"/>
    <w:rsid w:val="004C5B73"/>
    <w:rsid w:val="004C66A5"/>
    <w:rsid w:val="004C7A36"/>
    <w:rsid w:val="004E01D1"/>
    <w:rsid w:val="004E056C"/>
    <w:rsid w:val="004E45DB"/>
    <w:rsid w:val="004E534D"/>
    <w:rsid w:val="004F08BB"/>
    <w:rsid w:val="004F3F3F"/>
    <w:rsid w:val="00502747"/>
    <w:rsid w:val="00513820"/>
    <w:rsid w:val="00520C02"/>
    <w:rsid w:val="00522FB8"/>
    <w:rsid w:val="00526141"/>
    <w:rsid w:val="00526E0A"/>
    <w:rsid w:val="0053146C"/>
    <w:rsid w:val="005344EB"/>
    <w:rsid w:val="00542408"/>
    <w:rsid w:val="00547FDA"/>
    <w:rsid w:val="0055299D"/>
    <w:rsid w:val="00555412"/>
    <w:rsid w:val="005554B3"/>
    <w:rsid w:val="00562D5D"/>
    <w:rsid w:val="0056453D"/>
    <w:rsid w:val="005756AD"/>
    <w:rsid w:val="00581545"/>
    <w:rsid w:val="00595855"/>
    <w:rsid w:val="005A360D"/>
    <w:rsid w:val="005B4BBD"/>
    <w:rsid w:val="005C07F0"/>
    <w:rsid w:val="005C42F3"/>
    <w:rsid w:val="005C6008"/>
    <w:rsid w:val="005D3169"/>
    <w:rsid w:val="005E0A94"/>
    <w:rsid w:val="005E0E30"/>
    <w:rsid w:val="005E1333"/>
    <w:rsid w:val="005F09D9"/>
    <w:rsid w:val="005F116C"/>
    <w:rsid w:val="005F13EA"/>
    <w:rsid w:val="005F30A0"/>
    <w:rsid w:val="005F70A2"/>
    <w:rsid w:val="00603937"/>
    <w:rsid w:val="00603E58"/>
    <w:rsid w:val="00605824"/>
    <w:rsid w:val="006145F2"/>
    <w:rsid w:val="00615669"/>
    <w:rsid w:val="0061794B"/>
    <w:rsid w:val="00621D11"/>
    <w:rsid w:val="0062239C"/>
    <w:rsid w:val="0063111F"/>
    <w:rsid w:val="006335BF"/>
    <w:rsid w:val="00633895"/>
    <w:rsid w:val="00636F8D"/>
    <w:rsid w:val="0063737D"/>
    <w:rsid w:val="00643494"/>
    <w:rsid w:val="006511CC"/>
    <w:rsid w:val="00651223"/>
    <w:rsid w:val="00653911"/>
    <w:rsid w:val="006570F5"/>
    <w:rsid w:val="00660B53"/>
    <w:rsid w:val="006646BD"/>
    <w:rsid w:val="006651F9"/>
    <w:rsid w:val="0068434F"/>
    <w:rsid w:val="00685CB6"/>
    <w:rsid w:val="0069021A"/>
    <w:rsid w:val="00695255"/>
    <w:rsid w:val="006A2928"/>
    <w:rsid w:val="006B07C6"/>
    <w:rsid w:val="006B20C8"/>
    <w:rsid w:val="006B46AA"/>
    <w:rsid w:val="006B5EFF"/>
    <w:rsid w:val="006B6867"/>
    <w:rsid w:val="006C0E4B"/>
    <w:rsid w:val="006C2F73"/>
    <w:rsid w:val="006C701B"/>
    <w:rsid w:val="006D1A5C"/>
    <w:rsid w:val="006E2DE5"/>
    <w:rsid w:val="006F4E36"/>
    <w:rsid w:val="00701A61"/>
    <w:rsid w:val="0070575D"/>
    <w:rsid w:val="00710503"/>
    <w:rsid w:val="00716C6B"/>
    <w:rsid w:val="00716FBB"/>
    <w:rsid w:val="00720EC0"/>
    <w:rsid w:val="007300C7"/>
    <w:rsid w:val="00730478"/>
    <w:rsid w:val="00731BB6"/>
    <w:rsid w:val="0074790F"/>
    <w:rsid w:val="00750B68"/>
    <w:rsid w:val="00752716"/>
    <w:rsid w:val="00757CFF"/>
    <w:rsid w:val="00773CAC"/>
    <w:rsid w:val="0078081D"/>
    <w:rsid w:val="00781FC2"/>
    <w:rsid w:val="007A061A"/>
    <w:rsid w:val="007A30FF"/>
    <w:rsid w:val="007A6DC3"/>
    <w:rsid w:val="007B116B"/>
    <w:rsid w:val="007C73DC"/>
    <w:rsid w:val="007D121E"/>
    <w:rsid w:val="007E0335"/>
    <w:rsid w:val="007E27BA"/>
    <w:rsid w:val="007E78C5"/>
    <w:rsid w:val="007E7936"/>
    <w:rsid w:val="007F0FEB"/>
    <w:rsid w:val="00803AA4"/>
    <w:rsid w:val="00806855"/>
    <w:rsid w:val="00811121"/>
    <w:rsid w:val="00811BCA"/>
    <w:rsid w:val="00817D3E"/>
    <w:rsid w:val="00824CEA"/>
    <w:rsid w:val="008275DE"/>
    <w:rsid w:val="00827F09"/>
    <w:rsid w:val="008407C1"/>
    <w:rsid w:val="0084099A"/>
    <w:rsid w:val="008439EC"/>
    <w:rsid w:val="00845992"/>
    <w:rsid w:val="0085147D"/>
    <w:rsid w:val="00864151"/>
    <w:rsid w:val="008758E3"/>
    <w:rsid w:val="00876CE8"/>
    <w:rsid w:val="008774CB"/>
    <w:rsid w:val="008809D4"/>
    <w:rsid w:val="008944F3"/>
    <w:rsid w:val="00895C59"/>
    <w:rsid w:val="00897CB4"/>
    <w:rsid w:val="00897FE3"/>
    <w:rsid w:val="008B1FDB"/>
    <w:rsid w:val="008B273E"/>
    <w:rsid w:val="008B2EFD"/>
    <w:rsid w:val="008C0EEE"/>
    <w:rsid w:val="008C289F"/>
    <w:rsid w:val="008C4ADE"/>
    <w:rsid w:val="008D7313"/>
    <w:rsid w:val="008E4428"/>
    <w:rsid w:val="008E5EC3"/>
    <w:rsid w:val="008E7BE2"/>
    <w:rsid w:val="008F2A98"/>
    <w:rsid w:val="008F560A"/>
    <w:rsid w:val="008F5AB4"/>
    <w:rsid w:val="0090092D"/>
    <w:rsid w:val="0091221D"/>
    <w:rsid w:val="009123C4"/>
    <w:rsid w:val="00915BF7"/>
    <w:rsid w:val="009314A7"/>
    <w:rsid w:val="00934A59"/>
    <w:rsid w:val="00935491"/>
    <w:rsid w:val="009401E8"/>
    <w:rsid w:val="00946110"/>
    <w:rsid w:val="009474D2"/>
    <w:rsid w:val="00953378"/>
    <w:rsid w:val="009606B1"/>
    <w:rsid w:val="00965F9A"/>
    <w:rsid w:val="00970CBB"/>
    <w:rsid w:val="00973619"/>
    <w:rsid w:val="009745F1"/>
    <w:rsid w:val="00976D15"/>
    <w:rsid w:val="00981232"/>
    <w:rsid w:val="009A3367"/>
    <w:rsid w:val="009A61F5"/>
    <w:rsid w:val="009B567C"/>
    <w:rsid w:val="009C4AEB"/>
    <w:rsid w:val="009C64ED"/>
    <w:rsid w:val="009C7021"/>
    <w:rsid w:val="009C7379"/>
    <w:rsid w:val="009C7B7B"/>
    <w:rsid w:val="009D1E71"/>
    <w:rsid w:val="009D55DB"/>
    <w:rsid w:val="009E3991"/>
    <w:rsid w:val="009E6E9C"/>
    <w:rsid w:val="009F296D"/>
    <w:rsid w:val="00A1668D"/>
    <w:rsid w:val="00A16873"/>
    <w:rsid w:val="00A21F01"/>
    <w:rsid w:val="00A22481"/>
    <w:rsid w:val="00A231FE"/>
    <w:rsid w:val="00A24193"/>
    <w:rsid w:val="00A2614D"/>
    <w:rsid w:val="00A31DDB"/>
    <w:rsid w:val="00A31ED3"/>
    <w:rsid w:val="00A34A61"/>
    <w:rsid w:val="00A3692F"/>
    <w:rsid w:val="00A55707"/>
    <w:rsid w:val="00A56633"/>
    <w:rsid w:val="00A64DCD"/>
    <w:rsid w:val="00A702F9"/>
    <w:rsid w:val="00A72935"/>
    <w:rsid w:val="00A7497D"/>
    <w:rsid w:val="00A81EB8"/>
    <w:rsid w:val="00A856BA"/>
    <w:rsid w:val="00A92A10"/>
    <w:rsid w:val="00A93A75"/>
    <w:rsid w:val="00A96ED3"/>
    <w:rsid w:val="00AA2C7E"/>
    <w:rsid w:val="00AA5BB1"/>
    <w:rsid w:val="00AA6AB8"/>
    <w:rsid w:val="00AA7F30"/>
    <w:rsid w:val="00AB3121"/>
    <w:rsid w:val="00AB64E0"/>
    <w:rsid w:val="00AC3304"/>
    <w:rsid w:val="00AC50CA"/>
    <w:rsid w:val="00AC592B"/>
    <w:rsid w:val="00AD067A"/>
    <w:rsid w:val="00AD6C57"/>
    <w:rsid w:val="00AD79CD"/>
    <w:rsid w:val="00AE0081"/>
    <w:rsid w:val="00AE0A2B"/>
    <w:rsid w:val="00AF1D18"/>
    <w:rsid w:val="00B04A30"/>
    <w:rsid w:val="00B127A7"/>
    <w:rsid w:val="00B16C68"/>
    <w:rsid w:val="00B431C0"/>
    <w:rsid w:val="00B43A78"/>
    <w:rsid w:val="00B51821"/>
    <w:rsid w:val="00B55B0A"/>
    <w:rsid w:val="00B61701"/>
    <w:rsid w:val="00B65ACA"/>
    <w:rsid w:val="00B67729"/>
    <w:rsid w:val="00B710D7"/>
    <w:rsid w:val="00B75224"/>
    <w:rsid w:val="00B77106"/>
    <w:rsid w:val="00B8422B"/>
    <w:rsid w:val="00B84F23"/>
    <w:rsid w:val="00B86AE7"/>
    <w:rsid w:val="00BA2285"/>
    <w:rsid w:val="00BB3C33"/>
    <w:rsid w:val="00BB6060"/>
    <w:rsid w:val="00BC7279"/>
    <w:rsid w:val="00BE1DC2"/>
    <w:rsid w:val="00BE4AD9"/>
    <w:rsid w:val="00BE526C"/>
    <w:rsid w:val="00C00FFC"/>
    <w:rsid w:val="00C04F99"/>
    <w:rsid w:val="00C06E3D"/>
    <w:rsid w:val="00C14CBA"/>
    <w:rsid w:val="00C22B3D"/>
    <w:rsid w:val="00C279F5"/>
    <w:rsid w:val="00C34982"/>
    <w:rsid w:val="00C36AAF"/>
    <w:rsid w:val="00C45550"/>
    <w:rsid w:val="00C522B3"/>
    <w:rsid w:val="00C60F48"/>
    <w:rsid w:val="00C64F8A"/>
    <w:rsid w:val="00C67923"/>
    <w:rsid w:val="00C738A4"/>
    <w:rsid w:val="00C8161C"/>
    <w:rsid w:val="00C851DA"/>
    <w:rsid w:val="00C86AA5"/>
    <w:rsid w:val="00CA3B5F"/>
    <w:rsid w:val="00CB118C"/>
    <w:rsid w:val="00CB6A6A"/>
    <w:rsid w:val="00CB76E5"/>
    <w:rsid w:val="00CD08B2"/>
    <w:rsid w:val="00CD4D32"/>
    <w:rsid w:val="00CD5F28"/>
    <w:rsid w:val="00CE25DA"/>
    <w:rsid w:val="00CF5B1C"/>
    <w:rsid w:val="00D0025B"/>
    <w:rsid w:val="00D02984"/>
    <w:rsid w:val="00D11611"/>
    <w:rsid w:val="00D16DFB"/>
    <w:rsid w:val="00D226D3"/>
    <w:rsid w:val="00D26E29"/>
    <w:rsid w:val="00D31172"/>
    <w:rsid w:val="00D31694"/>
    <w:rsid w:val="00D3471F"/>
    <w:rsid w:val="00D34B93"/>
    <w:rsid w:val="00D42A01"/>
    <w:rsid w:val="00D46E78"/>
    <w:rsid w:val="00D5039D"/>
    <w:rsid w:val="00D51C2A"/>
    <w:rsid w:val="00D52F5A"/>
    <w:rsid w:val="00D53862"/>
    <w:rsid w:val="00D54375"/>
    <w:rsid w:val="00D659A3"/>
    <w:rsid w:val="00D72B29"/>
    <w:rsid w:val="00D74ABA"/>
    <w:rsid w:val="00D86440"/>
    <w:rsid w:val="00D8644A"/>
    <w:rsid w:val="00D86534"/>
    <w:rsid w:val="00D87873"/>
    <w:rsid w:val="00DA1864"/>
    <w:rsid w:val="00DA23E7"/>
    <w:rsid w:val="00DA3D52"/>
    <w:rsid w:val="00DA7351"/>
    <w:rsid w:val="00DB322B"/>
    <w:rsid w:val="00DB37B4"/>
    <w:rsid w:val="00DB4C7D"/>
    <w:rsid w:val="00DB5B95"/>
    <w:rsid w:val="00DC7630"/>
    <w:rsid w:val="00DD46AF"/>
    <w:rsid w:val="00DD70BF"/>
    <w:rsid w:val="00DE328B"/>
    <w:rsid w:val="00DE34B7"/>
    <w:rsid w:val="00DE617A"/>
    <w:rsid w:val="00DF35E2"/>
    <w:rsid w:val="00DF7DB2"/>
    <w:rsid w:val="00E003F9"/>
    <w:rsid w:val="00E01D04"/>
    <w:rsid w:val="00E024C5"/>
    <w:rsid w:val="00E05940"/>
    <w:rsid w:val="00E07AAD"/>
    <w:rsid w:val="00E32B10"/>
    <w:rsid w:val="00E337B8"/>
    <w:rsid w:val="00E33C36"/>
    <w:rsid w:val="00E34074"/>
    <w:rsid w:val="00E35914"/>
    <w:rsid w:val="00E35B34"/>
    <w:rsid w:val="00E43A1B"/>
    <w:rsid w:val="00E505D3"/>
    <w:rsid w:val="00E57727"/>
    <w:rsid w:val="00E60DA7"/>
    <w:rsid w:val="00E61E85"/>
    <w:rsid w:val="00E75E5A"/>
    <w:rsid w:val="00E8182F"/>
    <w:rsid w:val="00E8708A"/>
    <w:rsid w:val="00E90781"/>
    <w:rsid w:val="00E9082C"/>
    <w:rsid w:val="00E93C34"/>
    <w:rsid w:val="00E9592F"/>
    <w:rsid w:val="00E973DE"/>
    <w:rsid w:val="00EB1853"/>
    <w:rsid w:val="00EB400E"/>
    <w:rsid w:val="00EB5505"/>
    <w:rsid w:val="00EB5DF8"/>
    <w:rsid w:val="00EB6E31"/>
    <w:rsid w:val="00EC3317"/>
    <w:rsid w:val="00EC6A0F"/>
    <w:rsid w:val="00EC7C68"/>
    <w:rsid w:val="00ED0DD0"/>
    <w:rsid w:val="00ED307D"/>
    <w:rsid w:val="00ED71C8"/>
    <w:rsid w:val="00EE1310"/>
    <w:rsid w:val="00EE73DC"/>
    <w:rsid w:val="00EE7A52"/>
    <w:rsid w:val="00EF3C55"/>
    <w:rsid w:val="00F01899"/>
    <w:rsid w:val="00F04D65"/>
    <w:rsid w:val="00F07C54"/>
    <w:rsid w:val="00F11E03"/>
    <w:rsid w:val="00F1531F"/>
    <w:rsid w:val="00F16A7C"/>
    <w:rsid w:val="00F1777F"/>
    <w:rsid w:val="00F22F62"/>
    <w:rsid w:val="00F23B6A"/>
    <w:rsid w:val="00F276FB"/>
    <w:rsid w:val="00F31DDA"/>
    <w:rsid w:val="00F340DF"/>
    <w:rsid w:val="00F42007"/>
    <w:rsid w:val="00F42440"/>
    <w:rsid w:val="00F4441A"/>
    <w:rsid w:val="00F57D10"/>
    <w:rsid w:val="00F61056"/>
    <w:rsid w:val="00F62540"/>
    <w:rsid w:val="00F63ED9"/>
    <w:rsid w:val="00F64099"/>
    <w:rsid w:val="00F66BC9"/>
    <w:rsid w:val="00F700CE"/>
    <w:rsid w:val="00F70D06"/>
    <w:rsid w:val="00F72D9E"/>
    <w:rsid w:val="00F73CCF"/>
    <w:rsid w:val="00F82BEA"/>
    <w:rsid w:val="00F84CBB"/>
    <w:rsid w:val="00F85BB1"/>
    <w:rsid w:val="00F92911"/>
    <w:rsid w:val="00F9485E"/>
    <w:rsid w:val="00F94CFB"/>
    <w:rsid w:val="00F9747D"/>
    <w:rsid w:val="00FA0641"/>
    <w:rsid w:val="00FA19C3"/>
    <w:rsid w:val="00FA2FC2"/>
    <w:rsid w:val="00FA53E2"/>
    <w:rsid w:val="00FA7A5E"/>
    <w:rsid w:val="00FB0885"/>
    <w:rsid w:val="00FB1DC6"/>
    <w:rsid w:val="00FB251B"/>
    <w:rsid w:val="00FB29F9"/>
    <w:rsid w:val="00FB3C22"/>
    <w:rsid w:val="00FB432F"/>
    <w:rsid w:val="00FC12BA"/>
    <w:rsid w:val="00FC1E60"/>
    <w:rsid w:val="00FC331D"/>
    <w:rsid w:val="00FC4C4D"/>
    <w:rsid w:val="00FC5D0B"/>
    <w:rsid w:val="00FC6FBD"/>
    <w:rsid w:val="00FD393F"/>
    <w:rsid w:val="00FD3AD3"/>
    <w:rsid w:val="00FD3CBC"/>
    <w:rsid w:val="00FD3F70"/>
    <w:rsid w:val="00FD4E57"/>
    <w:rsid w:val="00FD5340"/>
    <w:rsid w:val="00FE2694"/>
    <w:rsid w:val="00FE3488"/>
    <w:rsid w:val="00FE4BEA"/>
    <w:rsid w:val="00FF02D2"/>
    <w:rsid w:val="00FF075C"/>
    <w:rsid w:val="00FF6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478"/>
    <w:pPr>
      <w:spacing w:after="200" w:line="276" w:lineRule="auto"/>
    </w:pPr>
    <w:rPr>
      <w:lang w:val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1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16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29</Words>
  <Characters>169</Characters>
  <Application>Microsoft Office Outlook</Application>
  <DocSecurity>0</DocSecurity>
  <Lines>0</Lines>
  <Paragraphs>0</Paragraphs>
  <ScaleCrop>false</ScaleCrop>
  <Company>Shepshed School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sfprozycka</dc:creator>
  <cp:keywords/>
  <dc:description/>
  <cp:lastModifiedBy>Jenny Gage</cp:lastModifiedBy>
  <cp:revision>2</cp:revision>
  <dcterms:created xsi:type="dcterms:W3CDTF">2009-11-04T18:28:00Z</dcterms:created>
  <dcterms:modified xsi:type="dcterms:W3CDTF">2009-11-04T18:28:00Z</dcterms:modified>
</cp:coreProperties>
</file>